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D5DAC" w14:textId="6D195ED5" w:rsidR="0026787A" w:rsidRDefault="00E021F1" w:rsidP="00E021F1">
      <w:pPr>
        <w:pStyle w:val="Heading1"/>
        <w:ind w:left="-567" w:right="-99"/>
        <w:rPr>
          <w:rFonts w:asciiTheme="majorHAnsi" w:hAnsiTheme="majorHAnsi"/>
          <w:b/>
          <w:color w:val="0A265A"/>
          <w:szCs w:val="48"/>
        </w:rPr>
      </w:pPr>
      <w:r>
        <w:rPr>
          <w:rFonts w:asciiTheme="majorHAnsi" w:hAnsiTheme="majorHAnsi"/>
          <w:b/>
          <w:noProof/>
          <w:color w:val="0A265A"/>
          <w:szCs w:val="48"/>
        </w:rPr>
        <w:drawing>
          <wp:inline distT="0" distB="0" distL="0" distR="0" wp14:anchorId="01580F43" wp14:editId="70D9E768">
            <wp:extent cx="6206247" cy="21741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716" cy="218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6042" w14:textId="248A291F" w:rsidR="0026787A" w:rsidRDefault="0026787A" w:rsidP="00E300C0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</w:p>
    <w:p w14:paraId="45013758" w14:textId="0B2FF77A" w:rsidR="005F7895" w:rsidRDefault="00EE6D9F" w:rsidP="00BC718B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  <w:proofErr w:type="spellStart"/>
      <w:r>
        <w:rPr>
          <w:rFonts w:asciiTheme="majorHAnsi" w:hAnsiTheme="majorHAnsi"/>
          <w:b/>
          <w:color w:val="0A265A"/>
          <w:szCs w:val="48"/>
        </w:rPr>
        <w:t>FoodShift</w:t>
      </w:r>
      <w:proofErr w:type="spellEnd"/>
      <w:r w:rsidR="00EE454B">
        <w:rPr>
          <w:rFonts w:asciiTheme="majorHAnsi" w:hAnsiTheme="majorHAnsi"/>
          <w:b/>
          <w:color w:val="0A265A"/>
          <w:szCs w:val="48"/>
        </w:rPr>
        <w:t xml:space="preserve"> Program</w:t>
      </w:r>
    </w:p>
    <w:p w14:paraId="5D111EBC" w14:textId="0C555F17" w:rsidR="009C0157" w:rsidRPr="00AB61F7" w:rsidRDefault="009C0157" w:rsidP="004303D9">
      <w:pPr>
        <w:pStyle w:val="Heading2"/>
        <w:spacing w:before="0" w:after="0"/>
        <w:ind w:left="-567" w:right="-96"/>
        <w:jc w:val="center"/>
        <w:rPr>
          <w:rFonts w:ascii="Calibri" w:hAnsi="Calibri" w:cs="Calibri"/>
          <w:color w:val="0A265A"/>
          <w:sz w:val="32"/>
          <w:szCs w:val="32"/>
          <w:lang w:val="en-CA"/>
        </w:rPr>
      </w:pPr>
      <w:r w:rsidRPr="00AB61F7">
        <w:rPr>
          <w:rFonts w:ascii="Calibri" w:hAnsi="Calibri" w:cs="Calibri"/>
          <w:color w:val="0A265A"/>
          <w:sz w:val="32"/>
          <w:szCs w:val="32"/>
        </w:rPr>
        <w:t xml:space="preserve">Enabling growth by helping </w:t>
      </w:r>
      <w:r w:rsidR="004303D9" w:rsidRPr="004303D9">
        <w:rPr>
          <w:rFonts w:ascii="Calibri" w:hAnsi="Calibri" w:cs="Calibri"/>
          <w:color w:val="0A265A"/>
          <w:sz w:val="32"/>
          <w:szCs w:val="32"/>
          <w:lang w:val="en-CA"/>
        </w:rPr>
        <w:t xml:space="preserve">southern Ontario-based </w:t>
      </w:r>
      <w:r w:rsidRPr="00AB61F7">
        <w:rPr>
          <w:rFonts w:ascii="Calibri" w:hAnsi="Calibri" w:cs="Calibri"/>
          <w:color w:val="0A265A"/>
          <w:sz w:val="32"/>
          <w:szCs w:val="32"/>
        </w:rPr>
        <w:t>food &amp; beverage manufacturers deploy Canada’s leading clean technologies</w:t>
      </w:r>
    </w:p>
    <w:p w14:paraId="52A6643A" w14:textId="77777777" w:rsidR="002C62D6" w:rsidRPr="00461E32" w:rsidRDefault="002C62D6" w:rsidP="009C0157">
      <w:pPr>
        <w:pStyle w:val="Heading2"/>
        <w:ind w:right="-99"/>
        <w:rPr>
          <w:rFonts w:asciiTheme="majorHAnsi" w:hAnsiTheme="majorHAnsi"/>
          <w:sz w:val="48"/>
          <w:szCs w:val="48"/>
        </w:rPr>
      </w:pPr>
    </w:p>
    <w:p w14:paraId="3794E438" w14:textId="3CE9B5D0" w:rsidR="00706998" w:rsidRPr="00706998" w:rsidRDefault="00461E32" w:rsidP="00706998">
      <w:pPr>
        <w:pStyle w:val="Heading2"/>
        <w:ind w:left="-567" w:right="-99"/>
        <w:jc w:val="center"/>
        <w:rPr>
          <w:rFonts w:asciiTheme="majorHAnsi" w:hAnsiTheme="majorHAnsi"/>
          <w:color w:val="82C20F"/>
          <w:sz w:val="40"/>
          <w:szCs w:val="40"/>
        </w:rPr>
      </w:pPr>
      <w:r w:rsidRPr="00461E32">
        <w:rPr>
          <w:rFonts w:asciiTheme="majorHAnsi" w:hAnsiTheme="majorHAnsi"/>
          <w:color w:val="82C20F"/>
          <w:sz w:val="40"/>
          <w:szCs w:val="40"/>
        </w:rPr>
        <w:t>APPLICATION WORKBOOK</w:t>
      </w:r>
    </w:p>
    <w:p w14:paraId="455A0553" w14:textId="7B9058A1" w:rsidR="00706998" w:rsidRPr="00706998" w:rsidRDefault="00706998" w:rsidP="00706998">
      <w:pPr>
        <w:jc w:val="center"/>
        <w:rPr>
          <w:rFonts w:eastAsiaTheme="majorEastAsia" w:cstheme="majorBidi"/>
          <w:b/>
          <w:bCs/>
          <w:color w:val="82C20F"/>
          <w:sz w:val="40"/>
          <w:szCs w:val="40"/>
        </w:rPr>
      </w:pPr>
      <w:r w:rsidRPr="00706998">
        <w:rPr>
          <w:rFonts w:eastAsiaTheme="majorEastAsia" w:cstheme="majorBidi"/>
          <w:b/>
          <w:bCs/>
          <w:color w:val="82C20F"/>
          <w:sz w:val="40"/>
          <w:szCs w:val="40"/>
        </w:rPr>
        <w:t>Rolling Intake October 2022-February 2023</w:t>
      </w:r>
    </w:p>
    <w:p w14:paraId="0568CB7F" w14:textId="0D8E231D" w:rsidR="00C75169" w:rsidRPr="00EE454B" w:rsidRDefault="00802D27" w:rsidP="00EE454B">
      <w:pPr>
        <w:spacing w:before="0" w:after="0"/>
        <w:ind w:right="-99"/>
      </w:pPr>
      <w:r w:rsidRPr="00461E32">
        <w:rPr>
          <w:sz w:val="20"/>
          <w:szCs w:val="20"/>
        </w:rPr>
        <w:br w:type="page"/>
      </w:r>
      <w:r w:rsidR="00C75169" w:rsidRPr="00461E32">
        <w:rPr>
          <w:b/>
          <w:color w:val="0A265A"/>
        </w:rPr>
        <w:lastRenderedPageBreak/>
        <w:t xml:space="preserve">I. </w:t>
      </w:r>
      <w:r w:rsidR="008A1573">
        <w:rPr>
          <w:b/>
          <w:color w:val="0A265A"/>
        </w:rPr>
        <w:t xml:space="preserve">WRITTEN PROPOSAL – </w:t>
      </w:r>
      <w:r w:rsidR="00551C29">
        <w:rPr>
          <w:b/>
          <w:color w:val="0A265A"/>
        </w:rPr>
        <w:t>FOODSHIFT</w:t>
      </w:r>
      <w:r w:rsidR="008A1573">
        <w:rPr>
          <w:b/>
          <w:color w:val="0A265A"/>
        </w:rPr>
        <w:t xml:space="preserve"> PROGRAM </w:t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C75169" w:rsidRPr="00D15BCE" w14:paraId="4332F494" w14:textId="77777777" w:rsidTr="006945B9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7200A2C" w14:textId="03B5FC3E" w:rsidR="00C75169" w:rsidRPr="00D15BCE" w:rsidRDefault="00556F77" w:rsidP="002D105C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A</w:t>
            </w:r>
            <w:r w:rsidR="00A747A4" w:rsidRPr="004C316F">
              <w:rPr>
                <w:b/>
                <w:color w:val="auto"/>
                <w:sz w:val="22"/>
                <w:szCs w:val="22"/>
              </w:rPr>
              <w:t>:</w:t>
            </w:r>
            <w:r w:rsidRPr="004C316F">
              <w:rPr>
                <w:b/>
                <w:color w:val="auto"/>
                <w:sz w:val="22"/>
                <w:szCs w:val="22"/>
              </w:rPr>
              <w:t xml:space="preserve"> </w:t>
            </w:r>
            <w:r w:rsidR="00551C29" w:rsidRPr="004C316F">
              <w:rPr>
                <w:b/>
                <w:color w:val="auto"/>
                <w:sz w:val="22"/>
                <w:szCs w:val="22"/>
              </w:rPr>
              <w:t>FOOD &amp; BEVERAGE PROCESSING ORGANIZATION</w:t>
            </w:r>
            <w:r w:rsidR="00825325" w:rsidDel="00825325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C75169" w:rsidRPr="00D15BCE" w14:paraId="1341FA52" w14:textId="77777777" w:rsidTr="001613C0">
        <w:tc>
          <w:tcPr>
            <w:tcW w:w="3212" w:type="dxa"/>
            <w:vAlign w:val="center"/>
          </w:tcPr>
          <w:p w14:paraId="77F9E429" w14:textId="4E05856C" w:rsidR="00C75169" w:rsidRPr="00D15BCE" w:rsidRDefault="007E5C05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Food &amp; beverage processor</w:t>
            </w:r>
            <w:r w:rsidR="0044346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6677" w:type="dxa"/>
          </w:tcPr>
          <w:p w14:paraId="48B2ED2F" w14:textId="53801635" w:rsidR="00C75169" w:rsidRPr="00D15BCE" w:rsidRDefault="002E2FC3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</w:tr>
      <w:tr w:rsidR="00556F77" w:rsidRPr="00D15BCE" w14:paraId="1C14AE79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5C672F58" w14:textId="35A95937" w:rsidR="00556F77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Brief </w:t>
            </w:r>
            <w:r w:rsidR="00551C29">
              <w:rPr>
                <w:b/>
                <w:sz w:val="22"/>
                <w:szCs w:val="22"/>
              </w:rPr>
              <w:t>organization</w:t>
            </w:r>
            <w:r>
              <w:rPr>
                <w:b/>
                <w:sz w:val="22"/>
                <w:szCs w:val="22"/>
              </w:rPr>
              <w:t xml:space="preserve"> </w:t>
            </w:r>
            <w:r w:rsidR="00825325">
              <w:rPr>
                <w:b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escription</w:t>
            </w:r>
          </w:p>
          <w:p w14:paraId="5BDDBE7D" w14:textId="102F9E48" w:rsidR="0055688A" w:rsidRDefault="0055688A" w:rsidP="0055688A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9955C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00-word max.)</w:t>
            </w:r>
          </w:p>
          <w:p w14:paraId="64E1BA6B" w14:textId="77777777" w:rsidR="0055688A" w:rsidRDefault="0055688A" w:rsidP="0055688A">
            <w:pPr>
              <w:pStyle w:val="NoSpacing"/>
              <w:rPr>
                <w:bCs/>
                <w:i/>
                <w:iCs/>
                <w:sz w:val="22"/>
                <w:szCs w:val="22"/>
              </w:rPr>
            </w:pPr>
          </w:p>
          <w:p w14:paraId="42B9821F" w14:textId="77777777" w:rsidR="0055688A" w:rsidRPr="00852BF5" w:rsidRDefault="0055688A" w:rsidP="0055688A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3624A4B6" w14:textId="3F3AF0E6" w:rsidR="00551C29" w:rsidRDefault="00E673C6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Relevant details such as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mission statement, years in operation,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location(s), size of operations,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etc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53387734" w14:textId="544508AB" w:rsidR="009955C5" w:rsidRDefault="00850E27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Short (1-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3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years) and long (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5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+ years) 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term organization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al growth plans</w:t>
            </w:r>
          </w:p>
          <w:p w14:paraId="0A37A7E2" w14:textId="42373AF6" w:rsidR="00E44D71" w:rsidRPr="00E44D71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29BF20E4" w14:textId="77777777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  <w:p w14:paraId="3469A97D" w14:textId="77777777" w:rsidR="00556F77" w:rsidRDefault="00E44D71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" w:name="Text8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  <w:p w14:paraId="14304D5D" w14:textId="245D8FFD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1E66A51C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41FD13E3" w14:textId="77777777" w:rsidR="00145B5D" w:rsidRDefault="00145B5D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7765F18A" w14:textId="5AAD35FD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Product(s) </w:t>
            </w:r>
            <w:r w:rsidR="00E673C6">
              <w:rPr>
                <w:b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verview</w:t>
            </w:r>
          </w:p>
          <w:p w14:paraId="523C62F7" w14:textId="29FD7C3C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3890AB73" w14:textId="210E396A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1CF03259" w14:textId="1748E45B" w:rsidR="00551C29" w:rsidRDefault="00551C29" w:rsidP="009C0157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</w:t>
            </w:r>
            <w:r w:rsidR="00E673C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n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overview of your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operations and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product offerings (i.e.,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production line(s)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, range of products,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channels to market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3C468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export strategy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etc.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7862506E" w14:textId="7920B8FE" w:rsidR="00551C29" w:rsidRDefault="00551C29" w:rsidP="009C0157">
            <w:pPr>
              <w:pStyle w:val="NoSpacing"/>
              <w:ind w:left="720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4F43514" w14:textId="1D2800F9" w:rsidR="00551C29" w:rsidRDefault="00551C29" w:rsidP="007B4AB3">
            <w:pPr>
              <w:pStyle w:val="NoSpacing"/>
              <w:rPr>
                <w:sz w:val="22"/>
                <w:szCs w:val="22"/>
              </w:rPr>
            </w:pPr>
          </w:p>
          <w:p w14:paraId="7250AE4F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2BA0D60" w14:textId="77777777" w:rsidR="00F439CF" w:rsidRDefault="00F439CF" w:rsidP="007B4AB3">
            <w:pPr>
              <w:pStyle w:val="NoSpacing"/>
              <w:rPr>
                <w:sz w:val="22"/>
                <w:szCs w:val="22"/>
              </w:rPr>
            </w:pPr>
          </w:p>
          <w:p w14:paraId="6EB48531" w14:textId="74A69021" w:rsidR="00E673C6" w:rsidRDefault="00E673C6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0390465F" w14:textId="77777777" w:rsidTr="0083430F">
        <w:trPr>
          <w:trHeight w:val="1266"/>
        </w:trPr>
        <w:tc>
          <w:tcPr>
            <w:tcW w:w="3212" w:type="dxa"/>
            <w:vAlign w:val="center"/>
          </w:tcPr>
          <w:p w14:paraId="39ABE4E9" w14:textId="77777777" w:rsidR="00F439CF" w:rsidRDefault="00F439CF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7067ABE7" w14:textId="7BEB160F" w:rsidR="00551C29" w:rsidRDefault="009955C5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Product m</w:t>
            </w:r>
            <w:r w:rsidR="00551C29">
              <w:rPr>
                <w:b/>
                <w:color w:val="000000" w:themeColor="text1"/>
                <w:sz w:val="22"/>
                <w:szCs w:val="22"/>
              </w:rPr>
              <w:t xml:space="preserve">anufacturing </w:t>
            </w:r>
            <w:r w:rsidR="00A03B06">
              <w:rPr>
                <w:b/>
                <w:color w:val="000000" w:themeColor="text1"/>
                <w:sz w:val="22"/>
                <w:szCs w:val="22"/>
              </w:rPr>
              <w:t>p</w:t>
            </w:r>
            <w:r w:rsidR="005E6FE8">
              <w:rPr>
                <w:b/>
                <w:color w:val="000000" w:themeColor="text1"/>
                <w:sz w:val="22"/>
                <w:szCs w:val="22"/>
              </w:rPr>
              <w:t>rocess</w:t>
            </w:r>
            <w:r>
              <w:rPr>
                <w:b/>
                <w:color w:val="000000" w:themeColor="text1"/>
                <w:sz w:val="22"/>
                <w:szCs w:val="22"/>
              </w:rPr>
              <w:t>(es)</w:t>
            </w:r>
          </w:p>
          <w:p w14:paraId="7640B6D1" w14:textId="21ECD10D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151CB6DE" w14:textId="77777777" w:rsidR="009C0157" w:rsidRDefault="009C0157" w:rsidP="0083430F">
            <w:pPr>
              <w:pStyle w:val="NoSpacing"/>
              <w:rPr>
                <w:bCs/>
                <w:sz w:val="22"/>
                <w:szCs w:val="22"/>
              </w:rPr>
            </w:pPr>
          </w:p>
          <w:p w14:paraId="76ECD1FC" w14:textId="3C2CE8D4" w:rsidR="0083430F" w:rsidRPr="009C0157" w:rsidRDefault="009C0157" w:rsidP="00B900A2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3EE99A2" w14:textId="0504B297" w:rsidR="00551C29" w:rsidRDefault="00551C29" w:rsidP="00B900A2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manufacturing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processes and capabilities relevant to this application</w:t>
            </w:r>
          </w:p>
          <w:p w14:paraId="03D552B5" w14:textId="21D856BC" w:rsidR="00A03B06" w:rsidRDefault="00551C29" w:rsidP="0083430F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Describe any previous technology adoption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 integration, or deployment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projects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 Include activities undertaken, staff trained, economic and environmental outcomes</w:t>
            </w:r>
          </w:p>
          <w:p w14:paraId="46BEFA05" w14:textId="06E7C09F" w:rsidR="006F4CA2" w:rsidRPr="0083430F" w:rsidRDefault="006F4CA2" w:rsidP="006F4CA2">
            <w:pPr>
              <w:pStyle w:val="NoSpacing"/>
              <w:ind w:left="360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6677" w:type="dxa"/>
          </w:tcPr>
          <w:p w14:paraId="10FBCC48" w14:textId="77777777" w:rsidR="00551C29" w:rsidRDefault="00551C29" w:rsidP="00E44D71">
            <w:pPr>
              <w:pStyle w:val="NoSpacing"/>
              <w:rPr>
                <w:sz w:val="22"/>
                <w:szCs w:val="22"/>
              </w:rPr>
            </w:pPr>
          </w:p>
          <w:p w14:paraId="26D893A4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78A66A3" w14:textId="05290043" w:rsidR="00F439CF" w:rsidRDefault="00F439CF" w:rsidP="00E44D71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6D8AC19" w14:textId="2043F9EA" w:rsidR="00A03B06" w:rsidRDefault="00A03B06">
      <w:pPr>
        <w:spacing w:before="0" w:after="0"/>
      </w:pPr>
    </w:p>
    <w:p w14:paraId="6AD73C2E" w14:textId="5E2C9710" w:rsidR="009C0157" w:rsidRDefault="009C0157">
      <w:pPr>
        <w:spacing w:before="0" w:after="0"/>
      </w:pPr>
    </w:p>
    <w:p w14:paraId="6FAC1F72" w14:textId="77777777" w:rsidR="009C0157" w:rsidRDefault="009C0157">
      <w:pPr>
        <w:spacing w:before="0" w:after="0"/>
      </w:pP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A03B06" w:rsidRPr="00D15BCE" w14:paraId="76B67BCB" w14:textId="77777777" w:rsidTr="0098488F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214F3524" w14:textId="761596BE" w:rsidR="00A03B06" w:rsidRPr="00D15BCE" w:rsidRDefault="00A03B06" w:rsidP="0098488F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B: CLEAN TECHNOLOGY PROVIDER</w:t>
            </w:r>
          </w:p>
        </w:tc>
      </w:tr>
      <w:tr w:rsidR="00A03B06" w:rsidRPr="00D15BCE" w14:paraId="78FBF7E8" w14:textId="77777777" w:rsidTr="0098488F">
        <w:tc>
          <w:tcPr>
            <w:tcW w:w="3212" w:type="dxa"/>
            <w:vAlign w:val="center"/>
          </w:tcPr>
          <w:p w14:paraId="51B81328" w14:textId="119B4F70" w:rsidR="00A03B06" w:rsidRPr="00D15BCE" w:rsidRDefault="0075559D" w:rsidP="0098488F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Clean technology provider</w:t>
            </w:r>
            <w:r w:rsidR="007E5C05">
              <w:rPr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6677" w:type="dxa"/>
          </w:tcPr>
          <w:p w14:paraId="1DC3BB7A" w14:textId="77777777" w:rsidR="00A03B06" w:rsidRPr="00D15BCE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17616958" w14:textId="77777777" w:rsidTr="0098488F">
        <w:trPr>
          <w:trHeight w:val="404"/>
        </w:trPr>
        <w:tc>
          <w:tcPr>
            <w:tcW w:w="3212" w:type="dxa"/>
            <w:vAlign w:val="center"/>
          </w:tcPr>
          <w:p w14:paraId="506B973D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F000DC3" w14:textId="6F37F2D4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Brief organization description</w:t>
            </w:r>
          </w:p>
          <w:p w14:paraId="601CB127" w14:textId="73B394DF" w:rsidR="00A03B06" w:rsidRPr="005D2EAE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 w:rsidRPr="005D2EAE">
              <w:rPr>
                <w:bCs/>
                <w:color w:val="000000" w:themeColor="text1"/>
                <w:sz w:val="22"/>
                <w:szCs w:val="22"/>
              </w:rPr>
              <w:t>(</w:t>
            </w:r>
            <w:r w:rsidR="0075215B">
              <w:rPr>
                <w:bCs/>
                <w:color w:val="000000" w:themeColor="text1"/>
                <w:sz w:val="22"/>
                <w:szCs w:val="22"/>
              </w:rPr>
              <w:t>25</w:t>
            </w:r>
            <w:r w:rsidRPr="005D2EAE">
              <w:rPr>
                <w:bCs/>
                <w:color w:val="000000" w:themeColor="text1"/>
                <w:sz w:val="22"/>
                <w:szCs w:val="22"/>
              </w:rPr>
              <w:t>0-word max.)</w:t>
            </w:r>
          </w:p>
          <w:p w14:paraId="47C511AA" w14:textId="77777777" w:rsidR="00A03B06" w:rsidRPr="00852BF5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E438132" w14:textId="0E4336A9" w:rsidR="00A03B06" w:rsidRDefault="00A03B06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 b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rief </w:t>
            </w:r>
            <w:r w:rsidR="0075559D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organizational 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overview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(mission statement, years in operation, etc.)</w:t>
            </w:r>
          </w:p>
          <w:p w14:paraId="4D934E2D" w14:textId="76FA9F29" w:rsidR="0075215B" w:rsidRDefault="0075215B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the organization’s 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current and future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target market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(optional)</w:t>
            </w:r>
          </w:p>
          <w:p w14:paraId="201FC948" w14:textId="77777777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91CB65A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7E7987F3" w14:textId="41EF6C5B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7985B4D7" w14:textId="77777777" w:rsidTr="0098488F">
        <w:trPr>
          <w:trHeight w:val="2695"/>
        </w:trPr>
        <w:tc>
          <w:tcPr>
            <w:tcW w:w="3212" w:type="dxa"/>
            <w:vAlign w:val="center"/>
          </w:tcPr>
          <w:p w14:paraId="7583FAB3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0F131662" w14:textId="4A95F279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Brief technology description </w:t>
            </w:r>
          </w:p>
          <w:p w14:paraId="6A4E7707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(200-word max.)</w:t>
            </w:r>
          </w:p>
          <w:p w14:paraId="5F39480B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</w:p>
          <w:p w14:paraId="1C938861" w14:textId="708265D9" w:rsidR="00C7529B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Briefly describe the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technology to be </w:t>
            </w:r>
            <w:r w:rsidR="00C7529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adopted, implemented, or deployed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your organization’s operations.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</w:p>
          <w:p w14:paraId="43D9181C" w14:textId="77777777" w:rsidR="00A03B06" w:rsidRPr="00D15BCE" w:rsidRDefault="00A03B06" w:rsidP="0098488F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7A7EB074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69443A83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207A9830" w14:textId="77777777" w:rsidTr="0098488F">
        <w:trPr>
          <w:trHeight w:val="1074"/>
        </w:trPr>
        <w:tc>
          <w:tcPr>
            <w:tcW w:w="3212" w:type="dxa"/>
            <w:vAlign w:val="center"/>
          </w:tcPr>
          <w:p w14:paraId="1977829C" w14:textId="77777777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</w:p>
          <w:p w14:paraId="18DA60BC" w14:textId="1E84B6F4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Technology Readiness Level (TRL) </w:t>
            </w:r>
            <w:r w:rsidR="0075559D">
              <w:rPr>
                <w:b/>
                <w:sz w:val="22"/>
                <w:szCs w:val="22"/>
              </w:rPr>
              <w:t>of the clean technology</w:t>
            </w:r>
          </w:p>
          <w:p w14:paraId="0CBDB968" w14:textId="77777777" w:rsidR="00A03B06" w:rsidRPr="00033321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Select 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  <w:u w:val="single"/>
              </w:rPr>
              <w:t>one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only. </w:t>
            </w:r>
          </w:p>
          <w:p w14:paraId="1390093C" w14:textId="77777777" w:rsidR="00A03B06" w:rsidRDefault="00A03B06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7BF06FC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67BB044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8 – Technology completed and qualified through testing and demos</w:t>
            </w:r>
          </w:p>
          <w:p w14:paraId="2225D574" w14:textId="77777777" w:rsidR="00A03B06" w:rsidRPr="0002029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9 – Actual technology proven through successful deployment in an operational setting </w:t>
            </w:r>
          </w:p>
        </w:tc>
      </w:tr>
      <w:tr w:rsidR="00145B5D" w:rsidRPr="00D15BCE" w14:paraId="2E9FA1CE" w14:textId="77777777" w:rsidTr="0098488F">
        <w:trPr>
          <w:trHeight w:val="1074"/>
        </w:trPr>
        <w:tc>
          <w:tcPr>
            <w:tcW w:w="3212" w:type="dxa"/>
            <w:vAlign w:val="center"/>
          </w:tcPr>
          <w:p w14:paraId="3223B2B5" w14:textId="77777777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E109DF4" w14:textId="3E807590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Examples of where th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is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clean technology has been 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previously </w:t>
            </w:r>
            <w:r>
              <w:rPr>
                <w:b/>
                <w:color w:val="000000" w:themeColor="text1"/>
                <w:sz w:val="22"/>
                <w:szCs w:val="22"/>
              </w:rPr>
              <w:t>implemented (other industrial end-users)</w:t>
            </w:r>
          </w:p>
          <w:p w14:paraId="7E884C4A" w14:textId="77777777" w:rsidR="00145B5D" w:rsidRPr="00020294" w:rsidRDefault="00145B5D" w:rsidP="00145B5D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2029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If confidential, please describe the use case in general terms. </w:t>
            </w:r>
          </w:p>
          <w:p w14:paraId="72924276" w14:textId="77777777" w:rsidR="00145B5D" w:rsidRDefault="00145B5D" w:rsidP="0098488F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540C7D70" w14:textId="77777777" w:rsidR="00145B5D" w:rsidRDefault="00145B5D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700C9AE8" w14:textId="7E35102B" w:rsidR="00D50C92" w:rsidRPr="00F84FC4" w:rsidRDefault="00D50C92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04049E6E" w14:textId="39E37A54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EC2AAE" w:rsidRPr="00D15BCE" w14:paraId="0A3BDD21" w14:textId="77777777" w:rsidTr="006945B9">
        <w:trPr>
          <w:trHeight w:val="53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591822E" w14:textId="085C55B5" w:rsidR="00EC2AAE" w:rsidRPr="00FC6F9A" w:rsidRDefault="00DC1B18" w:rsidP="00EC2AAE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C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DETAILED PROJECT </w:t>
            </w:r>
            <w:r w:rsidR="000A7D3B">
              <w:rPr>
                <w:b/>
                <w:color w:val="FFFFFF" w:themeColor="background1"/>
                <w:sz w:val="22"/>
                <w:szCs w:val="22"/>
              </w:rPr>
              <w:t>OVERVIEW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C2AAE"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69844531" w14:textId="77777777" w:rsidTr="001613C0">
        <w:tc>
          <w:tcPr>
            <w:tcW w:w="3212" w:type="dxa"/>
            <w:vAlign w:val="center"/>
          </w:tcPr>
          <w:p w14:paraId="6D07D54E" w14:textId="7E0ED4CF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t</w:t>
            </w:r>
            <w:r>
              <w:rPr>
                <w:rFonts w:cstheme="majorHAnsi"/>
                <w:b/>
                <w:bCs/>
                <w:sz w:val="22"/>
                <w:szCs w:val="22"/>
              </w:rPr>
              <w:t>itle</w:t>
            </w:r>
          </w:p>
        </w:tc>
        <w:tc>
          <w:tcPr>
            <w:tcW w:w="6677" w:type="dxa"/>
          </w:tcPr>
          <w:p w14:paraId="608F0373" w14:textId="07968116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" w:name="Text88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2"/>
          </w:p>
        </w:tc>
      </w:tr>
      <w:tr w:rsidR="00E44D71" w:rsidRPr="00D15BCE" w14:paraId="3CC4ABD6" w14:textId="77777777" w:rsidTr="001613C0">
        <w:tc>
          <w:tcPr>
            <w:tcW w:w="3212" w:type="dxa"/>
            <w:vAlign w:val="center"/>
          </w:tcPr>
          <w:p w14:paraId="0420DF9D" w14:textId="0230017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 xml:space="preserve"> s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tart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7C2F4706" w14:textId="4C73F30C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3" w:name="Text91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3"/>
          </w:p>
        </w:tc>
      </w:tr>
      <w:tr w:rsidR="00E44D71" w:rsidRPr="00D15BCE" w14:paraId="2630542E" w14:textId="77777777" w:rsidTr="001613C0">
        <w:tc>
          <w:tcPr>
            <w:tcW w:w="3212" w:type="dxa"/>
            <w:vAlign w:val="center"/>
          </w:tcPr>
          <w:p w14:paraId="596C5735" w14:textId="1DE4D1B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e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nd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2C5A7B13" w14:textId="33B68EDD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4" w:name="Text92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4"/>
          </w:p>
        </w:tc>
      </w:tr>
      <w:tr w:rsidR="00AE03B9" w:rsidRPr="00D15BCE" w14:paraId="64441574" w14:textId="77777777" w:rsidTr="0094383D">
        <w:trPr>
          <w:trHeight w:val="2450"/>
        </w:trPr>
        <w:tc>
          <w:tcPr>
            <w:tcW w:w="3212" w:type="dxa"/>
            <w:vAlign w:val="center"/>
          </w:tcPr>
          <w:p w14:paraId="6CDBB3D2" w14:textId="438E7766" w:rsidR="00AB61F7" w:rsidRDefault="00AE03B9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 rationale</w:t>
            </w:r>
          </w:p>
          <w:p w14:paraId="418377B3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(200-word max.)</w:t>
            </w:r>
          </w:p>
          <w:p w14:paraId="244A004A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  <w:p w14:paraId="29B7113D" w14:textId="5B1B3EE2" w:rsidR="00AE03B9" w:rsidRDefault="00AE03B9" w:rsidP="00E44D71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E03B9">
              <w:rPr>
                <w:i/>
                <w:iCs/>
                <w:color w:val="808080" w:themeColor="background1" w:themeShade="80"/>
                <w:sz w:val="21"/>
                <w:szCs w:val="21"/>
              </w:rPr>
              <w:t>Please include the strategic importance of this project for your organization in general, and how it will support your organization’s transition to a green economy</w:t>
            </w:r>
            <w:r w:rsidR="00DC0321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and/or net-zero future</w:t>
            </w:r>
          </w:p>
          <w:p w14:paraId="676E3034" w14:textId="2FD21687" w:rsidR="00AE03B9" w:rsidRP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DE6BCE7" w14:textId="77777777" w:rsidR="00AE03B9" w:rsidRDefault="00AE03B9" w:rsidP="00E44D71">
            <w:pPr>
              <w:pStyle w:val="NoSpacing"/>
              <w:rPr>
                <w:sz w:val="22"/>
                <w:szCs w:val="22"/>
              </w:rPr>
            </w:pPr>
          </w:p>
          <w:p w14:paraId="093C2AD6" w14:textId="543F5D2F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777A04" w:rsidRPr="00D15BCE" w14:paraId="714095C2" w14:textId="77777777" w:rsidTr="0094383D">
        <w:trPr>
          <w:trHeight w:val="2502"/>
        </w:trPr>
        <w:tc>
          <w:tcPr>
            <w:tcW w:w="3212" w:type="dxa"/>
            <w:vAlign w:val="center"/>
          </w:tcPr>
          <w:p w14:paraId="6D3BCD2E" w14:textId="77777777" w:rsidR="00777A04" w:rsidRDefault="00777A04" w:rsidP="00777A04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Rationale for clean technology provider selection </w:t>
            </w:r>
          </w:p>
          <w:p w14:paraId="2A3B3FF2" w14:textId="4B87647D" w:rsidR="00777A04" w:rsidRDefault="00777A04" w:rsidP="00777A04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2426E07C" w14:textId="77777777" w:rsidR="00AB61F7" w:rsidRDefault="00AB61F7" w:rsidP="00777A04">
            <w:pPr>
              <w:pStyle w:val="NoSpacing"/>
              <w:rPr>
                <w:bCs/>
                <w:sz w:val="22"/>
                <w:szCs w:val="22"/>
              </w:rPr>
            </w:pPr>
          </w:p>
          <w:p w14:paraId="3DEC8E12" w14:textId="3BC34BB3" w:rsidR="00777A04" w:rsidRDefault="00777A04" w:rsidP="00777A04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 w:rsidRPr="00EF39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Why was this specific technology selected for implementation in your operations?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How will it help you achieve your project outcomes?</w:t>
            </w:r>
          </w:p>
        </w:tc>
        <w:tc>
          <w:tcPr>
            <w:tcW w:w="6677" w:type="dxa"/>
          </w:tcPr>
          <w:p w14:paraId="319BF9F5" w14:textId="7777777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</w:p>
          <w:p w14:paraId="37130F59" w14:textId="47D0ED5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C2AAE" w:rsidRPr="00D15BCE" w14:paraId="7F0D54F2" w14:textId="77777777" w:rsidTr="0094383D">
        <w:trPr>
          <w:trHeight w:val="6223"/>
        </w:trPr>
        <w:tc>
          <w:tcPr>
            <w:tcW w:w="3212" w:type="dxa"/>
            <w:vAlign w:val="center"/>
          </w:tcPr>
          <w:p w14:paraId="549ABCC4" w14:textId="627BFA62" w:rsidR="00EC2AAE" w:rsidRPr="00D15BCE" w:rsidRDefault="000A7D3B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Detailed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o</w:t>
            </w:r>
            <w:r w:rsidR="004C0904">
              <w:rPr>
                <w:b/>
                <w:sz w:val="22"/>
                <w:szCs w:val="22"/>
              </w:rPr>
              <w:t>verview</w:t>
            </w:r>
            <w:r w:rsidR="00AE03B9">
              <w:rPr>
                <w:b/>
                <w:sz w:val="22"/>
                <w:szCs w:val="22"/>
              </w:rPr>
              <w:t xml:space="preserve"> &amp; implementation</w:t>
            </w:r>
          </w:p>
          <w:p w14:paraId="4F488B69" w14:textId="02875100" w:rsidR="00EC2AAE" w:rsidRDefault="00EC2AAE" w:rsidP="00EC2AAE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t>(</w:t>
            </w:r>
            <w:r w:rsidR="00A84DD7">
              <w:rPr>
                <w:sz w:val="22"/>
                <w:szCs w:val="22"/>
              </w:rPr>
              <w:t>600</w:t>
            </w:r>
            <w:r w:rsidRPr="00D15BCE">
              <w:rPr>
                <w:sz w:val="22"/>
                <w:szCs w:val="22"/>
              </w:rPr>
              <w:t>-word max.)</w:t>
            </w:r>
          </w:p>
          <w:p w14:paraId="56C654F0" w14:textId="77777777" w:rsidR="005F7695" w:rsidRPr="00D15BCE" w:rsidRDefault="005F7695" w:rsidP="00EC2AAE">
            <w:pPr>
              <w:pStyle w:val="NoSpacing"/>
              <w:rPr>
                <w:sz w:val="22"/>
                <w:szCs w:val="22"/>
              </w:rPr>
            </w:pPr>
          </w:p>
          <w:p w14:paraId="7DB27745" w14:textId="5CB404B5" w:rsidR="000A7D3B" w:rsidRDefault="000A7D3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Please include: </w:t>
            </w:r>
          </w:p>
          <w:p w14:paraId="190A0C69" w14:textId="0C5CD34B" w:rsid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a</w:t>
            </w:r>
            <w:r w:rsidR="00DF4EC7">
              <w:rPr>
                <w:i/>
                <w:iCs/>
                <w:color w:val="808080" w:themeColor="background1" w:themeShade="80"/>
                <w:sz w:val="21"/>
                <w:szCs w:val="21"/>
              </w:rPr>
              <w:t>) A d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>etailed o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verview of the project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activities and objectives</w:t>
            </w:r>
          </w:p>
          <w:p w14:paraId="6E163E67" w14:textId="2C9EA94D" w:rsidR="000A7D3B" w:rsidRP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b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A c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lear explanation of the scope and resources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required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complete the project</w:t>
            </w:r>
          </w:p>
          <w:p w14:paraId="0365E8FA" w14:textId="740DFA43" w:rsidR="008C2C6C" w:rsidRDefault="00AE03B9" w:rsidP="000A7D3B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c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G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eographic location </w:t>
            </w:r>
            <w:r w:rsidR="0060396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in Ontario 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where the project will take place</w:t>
            </w:r>
          </w:p>
          <w:p w14:paraId="66D1E347" w14:textId="52392188" w:rsidR="008C2C6C" w:rsidRPr="005F7695" w:rsidRDefault="008C2C6C" w:rsidP="00DF4EC7">
            <w:pPr>
              <w:pStyle w:val="NoSpacing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6677" w:type="dxa"/>
          </w:tcPr>
          <w:p w14:paraId="599DF2B5" w14:textId="7B659257" w:rsidR="00A432AA" w:rsidRPr="00D15BCE" w:rsidRDefault="00782D72" w:rsidP="00EC2A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11F41422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2689"/>
        <w:gridCol w:w="7200"/>
      </w:tblGrid>
      <w:tr w:rsidR="00056F7D" w:rsidRPr="00D15BCE" w14:paraId="2FE4B8C3" w14:textId="77777777" w:rsidTr="006945B9">
        <w:trPr>
          <w:trHeight w:val="52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25AC92E" w14:textId="65EB56DD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 w:rsidRPr="004C316F"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 w:rsidRPr="004C316F">
              <w:rPr>
                <w:b/>
                <w:color w:val="FFFFFF" w:themeColor="background1"/>
                <w:sz w:val="22"/>
                <w:szCs w:val="22"/>
              </w:rPr>
              <w:t>D</w:t>
            </w:r>
            <w:r w:rsidRPr="004C316F">
              <w:rPr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>PROJECT</w:t>
            </w:r>
            <w:r w:rsidR="00BE5968" w:rsidRPr="004C316F">
              <w:rPr>
                <w:b/>
                <w:color w:val="FFFFFF" w:themeColor="background1"/>
                <w:sz w:val="22"/>
                <w:szCs w:val="22"/>
              </w:rPr>
              <w:t>ED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 xml:space="preserve"> OUTCOMES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AB7529" w:rsidRPr="00D15BCE" w14:paraId="4700B252" w14:textId="77777777" w:rsidTr="0094383D">
        <w:trPr>
          <w:trHeight w:val="6692"/>
        </w:trPr>
        <w:tc>
          <w:tcPr>
            <w:tcW w:w="2689" w:type="dxa"/>
            <w:vAlign w:val="center"/>
          </w:tcPr>
          <w:p w14:paraId="3D99E03E" w14:textId="77777777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50CC0228" w14:textId="2EC67154" w:rsidR="00AB7529" w:rsidRDefault="00FD5338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Environmental outcomes</w:t>
            </w:r>
          </w:p>
          <w:p w14:paraId="01C58C95" w14:textId="01551F69" w:rsidR="00AB7529" w:rsidRP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  <w:r w:rsidRPr="00AB7529">
              <w:rPr>
                <w:bCs/>
                <w:sz w:val="22"/>
                <w:szCs w:val="22"/>
              </w:rPr>
              <w:t>(</w:t>
            </w:r>
            <w:r w:rsidR="00FD5338">
              <w:rPr>
                <w:bCs/>
                <w:sz w:val="22"/>
                <w:szCs w:val="22"/>
              </w:rPr>
              <w:t>3</w:t>
            </w:r>
            <w:r w:rsidR="00B900A2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0-word</w:t>
            </w:r>
            <w:r w:rsidR="00B900A2">
              <w:rPr>
                <w:bCs/>
                <w:sz w:val="22"/>
                <w:szCs w:val="22"/>
              </w:rPr>
              <w:t xml:space="preserve"> max.</w:t>
            </w:r>
            <w:r>
              <w:rPr>
                <w:bCs/>
                <w:sz w:val="22"/>
                <w:szCs w:val="22"/>
              </w:rPr>
              <w:t>)</w:t>
            </w:r>
          </w:p>
          <w:p w14:paraId="28F9BA3F" w14:textId="0F6AC4C1" w:rsid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0E0AC6A1" w14:textId="485F0975" w:rsidR="00AB7529" w:rsidRDefault="00AB7529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0910D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provide an estimate on 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how th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is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 will 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improve your</w:t>
            </w:r>
            <w:r w:rsidR="00DC0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organization’s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environmental metrics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. Include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both baseline</w:t>
            </w:r>
            <w:r w:rsidR="0060396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(where available)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and post-technology implementation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(2-years)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outcomes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</w:t>
            </w:r>
            <w:r w:rsidR="002C74E7" w:rsidRPr="00777A0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 relevant metrics listed</w:t>
            </w:r>
            <w:r w:rsidR="000042A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3EAD36DA" w14:textId="77777777" w:rsidR="00FD5338" w:rsidRPr="00AB7529" w:rsidRDefault="00FD5338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58DA5F30" w14:textId="533C711B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73ABEC94" w14:textId="77777777" w:rsidR="002C74E7" w:rsidRDefault="002C74E7" w:rsidP="002C74E7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7"/>
              <w:gridCol w:w="2490"/>
              <w:gridCol w:w="2047"/>
            </w:tblGrid>
            <w:tr w:rsidR="002C74E7" w14:paraId="0BD7DA24" w14:textId="77777777" w:rsidTr="0094383D">
              <w:tc>
                <w:tcPr>
                  <w:tcW w:w="2437" w:type="dxa"/>
                </w:tcPr>
                <w:p w14:paraId="68514B82" w14:textId="22C62404" w:rsidR="002C74E7" w:rsidRPr="000042A8" w:rsidRDefault="002C74E7" w:rsidP="002C74E7">
                  <w:pPr>
                    <w:pStyle w:val="NoSpacing"/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Metric</w:t>
                  </w:r>
                  <w:r w:rsidR="00777A04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*</w:t>
                  </w:r>
                </w:p>
              </w:tc>
              <w:tc>
                <w:tcPr>
                  <w:tcW w:w="2490" w:type="dxa"/>
                </w:tcPr>
                <w:p w14:paraId="259FDF2E" w14:textId="137AD399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Baseline</w:t>
                  </w:r>
                  <w:r w:rsidR="006A6A42">
                    <w:rPr>
                      <w:b/>
                      <w:bCs/>
                      <w:sz w:val="21"/>
                      <w:szCs w:val="21"/>
                    </w:rPr>
                    <w:t>/Best current approximation</w:t>
                  </w:r>
                </w:p>
              </w:tc>
              <w:tc>
                <w:tcPr>
                  <w:tcW w:w="2047" w:type="dxa"/>
                </w:tcPr>
                <w:p w14:paraId="0141B378" w14:textId="0DF75FA8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Post-</w:t>
                  </w:r>
                  <w:r w:rsidR="002C4ADB">
                    <w:rPr>
                      <w:b/>
                      <w:bCs/>
                      <w:sz w:val="21"/>
                      <w:szCs w:val="21"/>
                    </w:rPr>
                    <w:t>Technology Implementation</w:t>
                  </w:r>
                  <w:r w:rsidR="00443464">
                    <w:rPr>
                      <w:b/>
                      <w:bCs/>
                      <w:sz w:val="21"/>
                      <w:szCs w:val="21"/>
                    </w:rPr>
                    <w:t xml:space="preserve"> (2-years after project is completed)</w:t>
                  </w:r>
                  <w:r w:rsidRPr="003E2298">
                    <w:rPr>
                      <w:b/>
                      <w:bCs/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2C74E7" w14:paraId="1B5937FE" w14:textId="77777777" w:rsidTr="0094383D">
              <w:tc>
                <w:tcPr>
                  <w:tcW w:w="2437" w:type="dxa"/>
                </w:tcPr>
                <w:p w14:paraId="060903D7" w14:textId="6A8589DF" w:rsidR="002C74E7" w:rsidRDefault="002C74E7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Greenhouse gas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(GHG)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emissions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28172E61" w14:textId="6EAD364C" w:rsidR="006A6A42" w:rsidRPr="000042A8" w:rsidRDefault="006A6A42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72D850B2" w14:textId="11CAB1E4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F9CB0A7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931D766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38215113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1302AC1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2C74E7" w14:paraId="443A86DB" w14:textId="77777777" w:rsidTr="0094383D">
              <w:tc>
                <w:tcPr>
                  <w:tcW w:w="2437" w:type="dxa"/>
                </w:tcPr>
                <w:p w14:paraId="4C0D5E6F" w14:textId="0864A3A2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Water </w:t>
                  </w:r>
                  <w:r w:rsidR="00007FAC">
                    <w:rPr>
                      <w:i/>
                      <w:iCs/>
                      <w:sz w:val="21"/>
                      <w:szCs w:val="21"/>
                    </w:rPr>
                    <w:t>management</w:t>
                  </w:r>
                </w:p>
                <w:p w14:paraId="3B16A24E" w14:textId="0D59E0AF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26595F75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E5D5556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121694A2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D9FBDA1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917BD4" w14:paraId="20E9A4B2" w14:textId="77777777" w:rsidTr="0094383D">
              <w:tc>
                <w:tcPr>
                  <w:tcW w:w="2437" w:type="dxa"/>
                </w:tcPr>
                <w:p w14:paraId="6BD66C0A" w14:textId="17F1D64D" w:rsidR="00917BD4" w:rsidRPr="000042A8" w:rsidRDefault="00917BD4" w:rsidP="00917BD4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Energy Conservation</w:t>
                  </w:r>
                </w:p>
              </w:tc>
              <w:tc>
                <w:tcPr>
                  <w:tcW w:w="2490" w:type="dxa"/>
                </w:tcPr>
                <w:p w14:paraId="00CCE6DF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BFBA12A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4FC19D80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628088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2C74E7" w14:paraId="5D1A4ED8" w14:textId="77777777" w:rsidTr="0094383D">
              <w:tc>
                <w:tcPr>
                  <w:tcW w:w="2437" w:type="dxa"/>
                </w:tcPr>
                <w:p w14:paraId="0BAB9BB8" w14:textId="4E3BD6E3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Food loss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and waste generation (i.e., discarded or diverted – not used by the </w:t>
                  </w:r>
                  <w:r w:rsidR="007E5C05">
                    <w:rPr>
                      <w:i/>
                      <w:iCs/>
                      <w:sz w:val="21"/>
                      <w:szCs w:val="21"/>
                    </w:rPr>
                    <w:t>manufacturer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) 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09AAC210" w14:textId="37EC9F64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4DAFC5B9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6E394D2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0750C261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3CE8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603968" w14:paraId="41D569F2" w14:textId="77777777" w:rsidTr="0094383D">
              <w:tc>
                <w:tcPr>
                  <w:tcW w:w="2437" w:type="dxa"/>
                </w:tcPr>
                <w:p w14:paraId="7CFA0D34" w14:textId="5561DA3A" w:rsidR="00603968" w:rsidRDefault="00184D0F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 xml:space="preserve">Green energy use 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(i.e, s</w:t>
                  </w:r>
                  <w:r w:rsidR="00603968">
                    <w:rPr>
                      <w:i/>
                      <w:iCs/>
                      <w:sz w:val="21"/>
                      <w:szCs w:val="21"/>
                    </w:rPr>
                    <w:t>olar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, wind, etc.)</w:t>
                  </w:r>
                </w:p>
                <w:p w14:paraId="61BDE2CD" w14:textId="77777777" w:rsidR="00603968" w:rsidRPr="000042A8" w:rsidRDefault="00603968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FD9717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CB2C0B1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3E19EBD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097279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857FB0" w14:paraId="1550AD3E" w14:textId="77777777" w:rsidTr="0094383D">
              <w:tc>
                <w:tcPr>
                  <w:tcW w:w="2437" w:type="dxa"/>
                </w:tcPr>
                <w:p w14:paraId="6B7AD2B1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Other</w:t>
                  </w:r>
                </w:p>
                <w:p w14:paraId="61F1D3A6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  <w:p w14:paraId="6ABAC174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551712E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99C6EB6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06FBE6F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150015A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4C828A4E" w14:textId="608D2FE0" w:rsidR="001B3711" w:rsidRPr="00777A04" w:rsidRDefault="00777A04" w:rsidP="005F7695">
            <w:pPr>
              <w:pStyle w:val="NoSpacing"/>
              <w:rPr>
                <w:i/>
                <w:iCs/>
                <w:sz w:val="22"/>
                <w:szCs w:val="22"/>
              </w:rPr>
            </w:pPr>
            <w:r w:rsidRPr="00777A04">
              <w:rPr>
                <w:i/>
                <w:iCs/>
                <w:sz w:val="21"/>
                <w:szCs w:val="21"/>
              </w:rPr>
              <w:t>*Where available. Only include information on the relevant metrics listed.</w:t>
            </w:r>
          </w:p>
        </w:tc>
      </w:tr>
      <w:tr w:rsidR="007E5C05" w:rsidRPr="00D15BCE" w14:paraId="67555736" w14:textId="77777777" w:rsidTr="0094383D">
        <w:trPr>
          <w:trHeight w:val="3112"/>
        </w:trPr>
        <w:tc>
          <w:tcPr>
            <w:tcW w:w="2689" w:type="dxa"/>
            <w:vAlign w:val="center"/>
          </w:tcPr>
          <w:p w14:paraId="2995411E" w14:textId="77777777" w:rsidR="00030F79" w:rsidRDefault="00030F79" w:rsidP="005F7695">
            <w:pPr>
              <w:pStyle w:val="NoSpacing"/>
              <w:rPr>
                <w:b/>
                <w:sz w:val="22"/>
                <w:szCs w:val="22"/>
                <w:highlight w:val="yellow"/>
              </w:rPr>
            </w:pPr>
          </w:p>
          <w:p w14:paraId="7A10B45B" w14:textId="33784FAC" w:rsidR="007E5C05" w:rsidRDefault="007E5C05" w:rsidP="005F7695">
            <w:pPr>
              <w:pStyle w:val="NoSpacing"/>
              <w:rPr>
                <w:b/>
                <w:sz w:val="22"/>
                <w:szCs w:val="22"/>
              </w:rPr>
            </w:pPr>
            <w:r w:rsidRPr="00AB61F7">
              <w:rPr>
                <w:b/>
                <w:sz w:val="22"/>
                <w:szCs w:val="22"/>
              </w:rPr>
              <w:t>Does your organization have GHG reduction targets?</w:t>
            </w:r>
          </w:p>
          <w:p w14:paraId="598DACD7" w14:textId="77777777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630A5958" w14:textId="4F9F339E" w:rsidR="008A7DEC" w:rsidRDefault="008A7DEC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yes, what scope(s)</w:t>
            </w:r>
            <w:r>
              <w:rPr>
                <w:i/>
                <w:iCs/>
                <w:sz w:val="21"/>
                <w:szCs w:val="21"/>
              </w:rPr>
              <w:t xml:space="preserve"> (</w:t>
            </w:r>
            <w:hyperlink r:id="rId8" w:history="1">
              <w:r w:rsidRPr="006A6A42">
                <w:rPr>
                  <w:rStyle w:val="Hyperlink"/>
                  <w:i/>
                  <w:iCs/>
                  <w:sz w:val="21"/>
                  <w:szCs w:val="21"/>
                </w:rPr>
                <w:t>scope 1, 2, and 3</w:t>
              </w:r>
            </w:hyperlink>
            <w:r>
              <w:rPr>
                <w:i/>
                <w:iCs/>
                <w:sz w:val="21"/>
                <w:szCs w:val="21"/>
              </w:rPr>
              <w:t>)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level 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are included in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your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targets?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What national or international standard(s) or initiative(s) does your organization currently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utilize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for its reduction targets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ow will this project help you achieve your targets?</w:t>
            </w:r>
          </w:p>
          <w:p w14:paraId="12930BFA" w14:textId="2E3F2DB8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48C9B2A7" w14:textId="5F979C7A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no,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does your organization have plans to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implement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GHG reduction targets in the next two years?</w:t>
            </w:r>
          </w:p>
          <w:p w14:paraId="5FD9F78A" w14:textId="3D578EB4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02238A95" w14:textId="77777777" w:rsidR="00030F79" w:rsidRDefault="00030F79" w:rsidP="002C74E7">
            <w:pPr>
              <w:pStyle w:val="NoSpacing"/>
              <w:rPr>
                <w:sz w:val="22"/>
                <w:szCs w:val="22"/>
              </w:rPr>
            </w:pPr>
          </w:p>
          <w:p w14:paraId="47FA45D2" w14:textId="38F74BCB" w:rsidR="007E5C05" w:rsidRDefault="00030F79" w:rsidP="002C74E7">
            <w:pPr>
              <w:pStyle w:val="NoSpacing"/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850E27" w:rsidRPr="00D15BCE" w14:paraId="22704108" w14:textId="77777777" w:rsidTr="00850E27">
        <w:trPr>
          <w:trHeight w:val="2970"/>
        </w:trPr>
        <w:tc>
          <w:tcPr>
            <w:tcW w:w="2689" w:type="dxa"/>
            <w:vAlign w:val="center"/>
          </w:tcPr>
          <w:p w14:paraId="02BAF27E" w14:textId="068A7F9E" w:rsidR="00850E27" w:rsidRDefault="00D51680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Carbon offset credits</w:t>
            </w:r>
          </w:p>
          <w:p w14:paraId="69182F14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3EAC4073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52AF7C23" w14:textId="058538A2" w:rsidR="00D51680" w:rsidRP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Are you currently involved, or plan on becoming involved through this project, in any carbon offset credit programs?</w:t>
            </w:r>
          </w:p>
        </w:tc>
        <w:tc>
          <w:tcPr>
            <w:tcW w:w="7200" w:type="dxa"/>
          </w:tcPr>
          <w:p w14:paraId="62DC2B1D" w14:textId="77777777" w:rsidR="00850E27" w:rsidRDefault="00850E27" w:rsidP="002C74E7">
            <w:pPr>
              <w:pStyle w:val="NoSpacing"/>
            </w:pPr>
          </w:p>
          <w:p w14:paraId="313A3E2E" w14:textId="796268A2" w:rsidR="000910DA" w:rsidRDefault="000910DA" w:rsidP="002C74E7">
            <w:pPr>
              <w:pStyle w:val="NoSpacing"/>
            </w:pP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6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F7695" w:rsidRPr="00D15BCE" w14:paraId="0D1644C5" w14:textId="77777777" w:rsidTr="002C74E7">
        <w:trPr>
          <w:trHeight w:val="561"/>
        </w:trPr>
        <w:tc>
          <w:tcPr>
            <w:tcW w:w="2689" w:type="dxa"/>
            <w:vAlign w:val="center"/>
          </w:tcPr>
          <w:p w14:paraId="2BA69FA8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3247C946" w14:textId="02D058F3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Job</w:t>
            </w:r>
            <w:r w:rsidR="004C0904">
              <w:rPr>
                <w:b/>
                <w:sz w:val="22"/>
                <w:szCs w:val="22"/>
              </w:rPr>
              <w:t xml:space="preserve">s </w:t>
            </w:r>
            <w:r w:rsidR="00603687">
              <w:rPr>
                <w:b/>
                <w:sz w:val="22"/>
                <w:szCs w:val="22"/>
              </w:rPr>
              <w:t>c</w:t>
            </w:r>
            <w:r w:rsidR="004C0904">
              <w:rPr>
                <w:b/>
                <w:sz w:val="22"/>
                <w:szCs w:val="22"/>
              </w:rPr>
              <w:t xml:space="preserve">reated &amp; </w:t>
            </w:r>
            <w:r w:rsidR="00603687">
              <w:rPr>
                <w:b/>
                <w:sz w:val="22"/>
                <w:szCs w:val="22"/>
              </w:rPr>
              <w:t>m</w:t>
            </w:r>
            <w:r w:rsidR="004C0904">
              <w:rPr>
                <w:b/>
                <w:sz w:val="22"/>
                <w:szCs w:val="22"/>
              </w:rPr>
              <w:t>aintained</w:t>
            </w:r>
          </w:p>
          <w:p w14:paraId="480BAB23" w14:textId="1E101A48" w:rsidR="005F7695" w:rsidRDefault="008A06D7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(REQUIRED)</w:t>
            </w:r>
          </w:p>
          <w:p w14:paraId="080F1A9C" w14:textId="661704DF" w:rsidR="003D18B7" w:rsidRDefault="008C2C6C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List any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0910DA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direct </w:t>
            </w:r>
            <w:r w:rsidR="00A84DD7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>j</w:t>
            </w:r>
            <w:r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obs </w:t>
            </w:r>
            <w:r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>created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i.e.,</w:t>
            </w:r>
            <w:r w:rsidR="00543EC6">
              <w:rPr>
                <w:i/>
                <w:iCs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a job that did not exist within the organization prior to the project but was created as a direct result of the project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>and jobs</w:t>
            </w:r>
            <w:r w:rsidR="00543EC6"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maintained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(i.e.,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 job that existed within the organization prior to the </w:t>
            </w:r>
            <w:r w:rsidR="003D18B7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project but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would not continue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if the project is not funded.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33711D5E" w14:textId="77777777" w:rsidR="00F36058" w:rsidRDefault="00F36058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6A58EFD0" w14:textId="3A539468" w:rsidR="00543EC6" w:rsidRDefault="00543EC6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Th</w:t>
            </w:r>
            <w:r w:rsidR="003D18B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ese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appl</w:t>
            </w:r>
            <w:r w:rsidR="003D18B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y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the </w:t>
            </w:r>
            <w:r w:rsidR="008A06D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project 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period as well as two years post project completion.</w:t>
            </w:r>
          </w:p>
          <w:p w14:paraId="693CD921" w14:textId="02B13DC8" w:rsidR="005F7695" w:rsidRPr="005F7695" w:rsidRDefault="005F7695" w:rsidP="00543EC6">
            <w:pPr>
              <w:pStyle w:val="NoSpacing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200" w:type="dxa"/>
          </w:tcPr>
          <w:p w14:paraId="23B4E356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18B7BB59" w14:textId="007ABAB5" w:rsidR="00D47E7D" w:rsidRPr="00543EC6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 Organization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D47E7D" w14:paraId="6DE2368E" w14:textId="08B01FC9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295AE709" w14:textId="5AE76BE1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5B9B0146" w14:textId="3987C9F1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FTEs</w:t>
                  </w:r>
                </w:p>
              </w:tc>
              <w:tc>
                <w:tcPr>
                  <w:tcW w:w="1399" w:type="dxa"/>
                </w:tcPr>
                <w:p w14:paraId="648CC041" w14:textId="293F5DFF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FTEs</w:t>
                  </w:r>
                </w:p>
              </w:tc>
              <w:tc>
                <w:tcPr>
                  <w:tcW w:w="1377" w:type="dxa"/>
                </w:tcPr>
                <w:p w14:paraId="06B8780D" w14:textId="68EA94E6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PTEs</w:t>
                  </w:r>
                </w:p>
              </w:tc>
              <w:tc>
                <w:tcPr>
                  <w:tcW w:w="1418" w:type="dxa"/>
                </w:tcPr>
                <w:p w14:paraId="67C026E0" w14:textId="2E03D62B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PTEs</w:t>
                  </w:r>
                </w:p>
              </w:tc>
            </w:tr>
            <w:tr w:rsidR="00D47E7D" w14:paraId="05865B20" w14:textId="51A05CCE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78D2A88C" w14:textId="7744BC14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1B61D912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55EB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1E6855C4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0AF21E70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1015273A" w14:textId="450956ED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D47E7D" w14:paraId="6CE2E9DA" w14:textId="77777777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6DE78C2A" w14:textId="23B03AF0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1BEEEF8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6F909C9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38686BA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AF95ED3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8F7D74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BB7B9B1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770B0CF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25B8AA6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55D5DE72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08C3A691" w14:textId="222DCC30" w:rsidR="00D47E7D" w:rsidRPr="003E2298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Clean Technology Provider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543EC6" w14:paraId="6A1E18B3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6668E24D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60BE9DB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FTEs</w:t>
                  </w:r>
                </w:p>
              </w:tc>
              <w:tc>
                <w:tcPr>
                  <w:tcW w:w="1399" w:type="dxa"/>
                </w:tcPr>
                <w:p w14:paraId="0BB5EF25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FTEs</w:t>
                  </w:r>
                </w:p>
              </w:tc>
              <w:tc>
                <w:tcPr>
                  <w:tcW w:w="1377" w:type="dxa"/>
                </w:tcPr>
                <w:p w14:paraId="5DA41A9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PTEs</w:t>
                  </w:r>
                </w:p>
              </w:tc>
              <w:tc>
                <w:tcPr>
                  <w:tcW w:w="1418" w:type="dxa"/>
                </w:tcPr>
                <w:p w14:paraId="7B9DA70A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PTEs</w:t>
                  </w:r>
                </w:p>
              </w:tc>
            </w:tr>
            <w:tr w:rsidR="00543EC6" w14:paraId="14E7E399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A684CA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5240F33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0BFDA9A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7B321A50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4C285D22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4389B4B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543EC6" w14:paraId="5B37A325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1320C0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3BDC3A1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AAE7EF9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6349C36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DA92C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F3C900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16EA3A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3C8822B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DA8AE6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264A8FFE" w14:textId="77777777" w:rsidR="00F36058" w:rsidRDefault="00F36058" w:rsidP="00D47E7D">
            <w:pPr>
              <w:pStyle w:val="NoSpacing"/>
            </w:pPr>
          </w:p>
          <w:p w14:paraId="3B75CA64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FTE = full-time equivalent </w:t>
            </w:r>
          </w:p>
          <w:p w14:paraId="30E2425C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PTE = part-time equivalent </w:t>
            </w:r>
          </w:p>
          <w:p w14:paraId="5E62BDC0" w14:textId="4B53EF9E" w:rsidR="00D47E7D" w:rsidRDefault="00D47E7D" w:rsidP="005F7695">
            <w:pPr>
              <w:pStyle w:val="NoSpacing"/>
              <w:rPr>
                <w:sz w:val="22"/>
                <w:szCs w:val="22"/>
              </w:rPr>
            </w:pPr>
          </w:p>
        </w:tc>
      </w:tr>
      <w:tr w:rsidR="005F7695" w:rsidRPr="00D15BCE" w14:paraId="198EB892" w14:textId="77777777" w:rsidTr="002C74E7">
        <w:tc>
          <w:tcPr>
            <w:tcW w:w="2689" w:type="dxa"/>
            <w:vAlign w:val="center"/>
          </w:tcPr>
          <w:p w14:paraId="33718534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250FEDF0" w14:textId="2252793F" w:rsidR="005F7695" w:rsidRDefault="003D18B7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Organization r</w:t>
            </w:r>
            <w:r w:rsidR="002C4ADB">
              <w:rPr>
                <w:b/>
                <w:sz w:val="22"/>
                <w:szCs w:val="22"/>
              </w:rPr>
              <w:t>evenue generation</w:t>
            </w:r>
          </w:p>
          <w:p w14:paraId="6F27E60E" w14:textId="77777777" w:rsidR="005F7695" w:rsidRPr="0097242D" w:rsidRDefault="005F7695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68B18711" w14:textId="08EA035A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02D12F7B" w14:textId="2F093D3D" w:rsidR="005F7695" w:rsidRDefault="002C4AD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2C4ADB">
              <w:rPr>
                <w:i/>
                <w:iCs/>
                <w:color w:val="808080" w:themeColor="background1" w:themeShade="80"/>
                <w:sz w:val="21"/>
                <w:szCs w:val="21"/>
              </w:rPr>
              <w:t>Provide projected revenue growth as a result of project completion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over a 2–4-year period. Please provide either as dollar amount or as incremental revenue growth (%). </w:t>
            </w:r>
          </w:p>
          <w:p w14:paraId="4093A435" w14:textId="6C420B9A" w:rsidR="006822A6" w:rsidRPr="004B648E" w:rsidRDefault="006822A6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39C58ADD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7B0F6B27" w14:textId="7449B876" w:rsidR="005F7695" w:rsidRDefault="00782D72" w:rsidP="005F7695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" w:name="Text7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8C2C6C" w:rsidRPr="00D15BCE" w14:paraId="15AE2D1A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176D6C34" w14:textId="77777777" w:rsidR="008C2C6C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</w:p>
          <w:p w14:paraId="5BDCC7A1" w14:textId="1015BA92" w:rsidR="008C2C6C" w:rsidRPr="00D15BCE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Intellectual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roperty (IP)*</w:t>
            </w:r>
          </w:p>
          <w:p w14:paraId="3FE342EE" w14:textId="2F1AE0CE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t>(</w:t>
            </w:r>
            <w:r w:rsidR="001B3711">
              <w:rPr>
                <w:sz w:val="22"/>
                <w:szCs w:val="22"/>
              </w:rPr>
              <w:t>100</w:t>
            </w:r>
            <w:r w:rsidRPr="00D15BCE">
              <w:rPr>
                <w:sz w:val="22"/>
                <w:szCs w:val="22"/>
              </w:rPr>
              <w:t>-word max.)</w:t>
            </w:r>
            <w:r>
              <w:rPr>
                <w:sz w:val="22"/>
                <w:szCs w:val="22"/>
              </w:rPr>
              <w:t xml:space="preserve"> </w:t>
            </w:r>
          </w:p>
          <w:p w14:paraId="0C8B7D54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E53C353" w14:textId="38A6E053" w:rsidR="008C2C6C" w:rsidRPr="00FB09E0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color w:val="808080" w:themeColor="background1" w:themeShade="80"/>
                <w:sz w:val="21"/>
                <w:szCs w:val="21"/>
              </w:rPr>
              <w:t>New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IP 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generated through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144224">
              <w:rPr>
                <w:i/>
                <w:color w:val="808080" w:themeColor="background1" w:themeShade="80"/>
                <w:sz w:val="21"/>
                <w:szCs w:val="21"/>
              </w:rPr>
              <w:t xml:space="preserve">project completion 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and/or any filing related to th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e new IP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(i.e., patent, trademark, industrial design</w:t>
            </w:r>
            <w:r w:rsidR="000910DA">
              <w:rPr>
                <w:i/>
                <w:color w:val="808080" w:themeColor="background1" w:themeShade="80"/>
                <w:sz w:val="21"/>
                <w:szCs w:val="21"/>
              </w:rPr>
              <w:t>,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or copyright activities). </w:t>
            </w:r>
          </w:p>
          <w:p w14:paraId="037ACF89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*</w:t>
            </w:r>
            <w:proofErr w:type="gramStart"/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if</w:t>
            </w:r>
            <w:proofErr w:type="gramEnd"/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applicable </w:t>
            </w:r>
          </w:p>
          <w:p w14:paraId="0DE92AAC" w14:textId="2ED383FA" w:rsidR="00B900A2" w:rsidRPr="00B900A2" w:rsidRDefault="00B900A2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1A29C879" w14:textId="77777777" w:rsidR="008C2C6C" w:rsidRDefault="008C2C6C" w:rsidP="008C2C6C">
            <w:pPr>
              <w:pStyle w:val="NoSpacing"/>
              <w:rPr>
                <w:sz w:val="22"/>
                <w:szCs w:val="22"/>
              </w:rPr>
            </w:pPr>
          </w:p>
          <w:p w14:paraId="4516C5C7" w14:textId="4FFC76C3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030F79" w:rsidRPr="00D15BCE" w14:paraId="20B40474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240DF6F0" w14:textId="2282E71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United Nations Sustainable Development Goals (SDG)</w:t>
            </w:r>
            <w:r w:rsidR="00C45AB5">
              <w:rPr>
                <w:b/>
                <w:sz w:val="22"/>
                <w:szCs w:val="22"/>
              </w:rPr>
              <w:t>*</w:t>
            </w:r>
          </w:p>
          <w:p w14:paraId="46C71D7E" w14:textId="7777777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</w:p>
          <w:p w14:paraId="5FC34F7A" w14:textId="77777777" w:rsidR="00030F79" w:rsidRPr="00D51680" w:rsidRDefault="00030F79" w:rsidP="00030F79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Will your project address any of the </w:t>
            </w:r>
            <w:hyperlink r:id="rId9" w:history="1">
              <w:r w:rsidRPr="00214F50">
                <w:rPr>
                  <w:rStyle w:val="Hyperlink"/>
                  <w:bCs/>
                  <w:i/>
                  <w:iCs/>
                  <w:sz w:val="21"/>
                  <w:szCs w:val="21"/>
                </w:rPr>
                <w:t>UN’s SDGs</w:t>
              </w:r>
            </w:hyperlink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</w:p>
          <w:p w14:paraId="6472CF09" w14:textId="12E83241" w:rsidR="00030F79" w:rsidRDefault="00C45AB5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*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Optional, please select </w:t>
            </w:r>
            <w:r w:rsid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any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that are relevant.</w:t>
            </w:r>
          </w:p>
        </w:tc>
        <w:tc>
          <w:tcPr>
            <w:tcW w:w="7200" w:type="dxa"/>
          </w:tcPr>
          <w:p w14:paraId="67D24F4A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0A38A812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 – Zero hunger</w:t>
            </w:r>
          </w:p>
          <w:p w14:paraId="3A947A61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3 – Good health and well-being</w:t>
            </w:r>
          </w:p>
          <w:p w14:paraId="6D27ABC9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6 – Clean water and sanitation</w:t>
            </w:r>
          </w:p>
          <w:p w14:paraId="25F621FA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7 – Affordable and clean energy</w:t>
            </w:r>
          </w:p>
          <w:p w14:paraId="6E823348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8 – Decent work and economic growth</w:t>
            </w:r>
          </w:p>
          <w:p w14:paraId="13F64B98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9 – Industry, innovation, and infrastructure</w:t>
            </w:r>
          </w:p>
          <w:p w14:paraId="6ABEB233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11 – Sustainable cities and communities</w:t>
            </w:r>
          </w:p>
          <w:p w14:paraId="30C74045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12 – Responsible consumption and production</w:t>
            </w:r>
          </w:p>
          <w:p w14:paraId="66F96690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13 – Climate action</w:t>
            </w:r>
          </w:p>
          <w:p w14:paraId="08E097CE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14 – Life below water</w:t>
            </w:r>
          </w:p>
          <w:p w14:paraId="2B2C661F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15 – Life on land</w:t>
            </w:r>
          </w:p>
          <w:p w14:paraId="61567426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Not listed: </w:t>
            </w:r>
            <w:r>
              <w:rPr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37D8069" w14:textId="77777777" w:rsidR="00030F79" w:rsidRDefault="00030F79" w:rsidP="00030F79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5697D21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056F7D" w:rsidRPr="00D15BCE" w14:paraId="37581BB9" w14:textId="77777777" w:rsidTr="006945B9">
        <w:trPr>
          <w:trHeight w:val="481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0AC9189" w14:textId="3DC1E550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>
              <w:rPr>
                <w:b/>
                <w:color w:val="FFFFFF" w:themeColor="background1"/>
                <w:sz w:val="22"/>
                <w:szCs w:val="22"/>
              </w:rPr>
              <w:t>E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PROJECT </w:t>
            </w:r>
            <w:r w:rsidR="00BE23B2">
              <w:rPr>
                <w:b/>
                <w:color w:val="FFFFFF" w:themeColor="background1"/>
                <w:sz w:val="22"/>
                <w:szCs w:val="22"/>
              </w:rPr>
              <w:t>TEAM</w:t>
            </w:r>
            <w:r w:rsidR="00EB79D4">
              <w:rPr>
                <w:b/>
                <w:color w:val="FFFFFF" w:themeColor="background1"/>
                <w:sz w:val="22"/>
                <w:szCs w:val="22"/>
              </w:rPr>
              <w:t xml:space="preserve"> &amp; PARTNERS</w:t>
            </w:r>
          </w:p>
        </w:tc>
      </w:tr>
      <w:tr w:rsidR="00020294" w:rsidRPr="00D15BCE" w14:paraId="4C8BC80E" w14:textId="77777777" w:rsidTr="008C5BEC">
        <w:trPr>
          <w:trHeight w:val="7339"/>
        </w:trPr>
        <w:tc>
          <w:tcPr>
            <w:tcW w:w="9889" w:type="dxa"/>
            <w:gridSpan w:val="2"/>
            <w:vAlign w:val="center"/>
          </w:tcPr>
          <w:p w14:paraId="50D88877" w14:textId="33175375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 w:rsidRPr="003E2298">
              <w:rPr>
                <w:i/>
                <w:iCs/>
                <w:color w:val="808080" w:themeColor="background1" w:themeShade="80"/>
                <w:sz w:val="21"/>
                <w:szCs w:val="21"/>
              </w:rPr>
              <w:t>If you are hiring new staff to execute the project, indicate the “name” as “new hire”.</w:t>
            </w:r>
          </w:p>
          <w:p w14:paraId="38A31986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54010389" w14:textId="20E97E68" w:rsidR="00020294" w:rsidRPr="00FD533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45F1789C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637E8A0E" w14:textId="77777777" w:rsidTr="00B95224">
              <w:tc>
                <w:tcPr>
                  <w:tcW w:w="2153" w:type="dxa"/>
                </w:tcPr>
                <w:p w14:paraId="5BACCA5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2410" w:type="dxa"/>
                </w:tcPr>
                <w:p w14:paraId="0EDB6B5D" w14:textId="5FB7584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12B276A6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2938BD7C" w14:textId="77777777" w:rsidTr="00B95224">
              <w:tc>
                <w:tcPr>
                  <w:tcW w:w="2153" w:type="dxa"/>
                </w:tcPr>
                <w:p w14:paraId="08832D6E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2B728F7B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bookmarkStart w:id="8" w:name="Text107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8"/>
                </w:p>
                <w:p w14:paraId="64F7363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AE73E8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1456D8DA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bookmarkStart w:id="9" w:name="Text108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9"/>
                </w:p>
              </w:tc>
              <w:tc>
                <w:tcPr>
                  <w:tcW w:w="5097" w:type="dxa"/>
                </w:tcPr>
                <w:p w14:paraId="62C9D6F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448D5A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bookmarkStart w:id="10" w:name="Text109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10"/>
                </w:p>
              </w:tc>
            </w:tr>
          </w:tbl>
          <w:p w14:paraId="00CA0DDA" w14:textId="77777777" w:rsidR="00020294" w:rsidRDefault="00020294" w:rsidP="00B900A2">
            <w:pPr>
              <w:pStyle w:val="NoSpacing"/>
            </w:pPr>
          </w:p>
          <w:p w14:paraId="48A4ED32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7A2C6D07" w14:textId="7982BE5A" w:rsidR="00020294" w:rsidRPr="003E229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Clean Technology Provider: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155FABE4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314BC52B" w14:textId="77777777" w:rsidTr="00B95224">
              <w:tc>
                <w:tcPr>
                  <w:tcW w:w="2153" w:type="dxa"/>
                </w:tcPr>
                <w:p w14:paraId="1252178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725D7DBE" w14:textId="22D16441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07ADCADA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3B5EC03F" w14:textId="77777777" w:rsidTr="00B95224">
              <w:tc>
                <w:tcPr>
                  <w:tcW w:w="2153" w:type="dxa"/>
                </w:tcPr>
                <w:p w14:paraId="42D7D066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C62A15C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ED52B21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2E44942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ADB52A0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0AFDA277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F4E56A5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3D021597" w14:textId="77777777" w:rsidR="00020294" w:rsidRDefault="00020294" w:rsidP="00FD5338">
            <w:pPr>
              <w:pStyle w:val="NoSpacing"/>
            </w:pPr>
          </w:p>
          <w:p w14:paraId="1403207E" w14:textId="77777777" w:rsidR="00020294" w:rsidRDefault="00020294" w:rsidP="00FD5338">
            <w:pPr>
              <w:pStyle w:val="NoSpacing"/>
            </w:pPr>
          </w:p>
          <w:p w14:paraId="5702450F" w14:textId="371D3B88" w:rsidR="00020294" w:rsidRPr="003E2298" w:rsidRDefault="00141CE0" w:rsidP="00FD5338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Partner</w:t>
            </w:r>
            <w:r w:rsidR="00020294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 and/or</w:t>
            </w:r>
            <w:r w:rsidR="00020294">
              <w:rPr>
                <w:b/>
                <w:bCs/>
                <w:sz w:val="22"/>
                <w:szCs w:val="22"/>
              </w:rPr>
              <w:t xml:space="preserve"> Suppliers</w:t>
            </w:r>
            <w:r w:rsidR="0075559D">
              <w:rPr>
                <w:b/>
                <w:bCs/>
                <w:sz w:val="22"/>
                <w:szCs w:val="22"/>
              </w:rPr>
              <w:t>: External Project Team</w:t>
            </w:r>
            <w:r w:rsidR="00020294">
              <w:rPr>
                <w:b/>
                <w:bCs/>
                <w:sz w:val="22"/>
                <w:szCs w:val="22"/>
              </w:rPr>
              <w:t xml:space="preserve"> (</w:t>
            </w:r>
            <w:r w:rsidR="00020294" w:rsidRPr="00546472">
              <w:rPr>
                <w:b/>
                <w:bCs/>
                <w:i/>
                <w:iCs/>
                <w:sz w:val="22"/>
                <w:szCs w:val="22"/>
              </w:rPr>
              <w:t>optional, if applicable</w:t>
            </w:r>
            <w:r w:rsidR="00706998">
              <w:rPr>
                <w:b/>
                <w:bCs/>
                <w:i/>
                <w:iCs/>
                <w:sz w:val="22"/>
                <w:szCs w:val="22"/>
              </w:rPr>
              <w:t>. If you would like this group to be informed of application decisions please include an email address</w:t>
            </w:r>
            <w:r w:rsidR="00020294">
              <w:rPr>
                <w:b/>
                <w:bCs/>
                <w:sz w:val="22"/>
                <w:szCs w:val="22"/>
              </w:rPr>
              <w:t>)</w:t>
            </w:r>
          </w:p>
          <w:p w14:paraId="0D202EA3" w14:textId="77777777" w:rsidR="00020294" w:rsidRDefault="00020294" w:rsidP="00FD5338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274B6684" w14:textId="77777777" w:rsidTr="00B95224">
              <w:tc>
                <w:tcPr>
                  <w:tcW w:w="2153" w:type="dxa"/>
                </w:tcPr>
                <w:p w14:paraId="26A9E30E" w14:textId="77777777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5E7860A2" w14:textId="54BFA6B8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  <w:r w:rsidR="00F36058">
                    <w:rPr>
                      <w:b/>
                      <w:bCs/>
                      <w:sz w:val="21"/>
                      <w:szCs w:val="21"/>
                    </w:rPr>
                    <w:t xml:space="preserve"> &amp; Email Address</w:t>
                  </w:r>
                </w:p>
              </w:tc>
              <w:tc>
                <w:tcPr>
                  <w:tcW w:w="5097" w:type="dxa"/>
                </w:tcPr>
                <w:p w14:paraId="4B200ACE" w14:textId="639F21A5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</w:t>
                  </w:r>
                  <w:r w:rsidR="00F36058">
                    <w:rPr>
                      <w:b/>
                      <w:bCs/>
                      <w:sz w:val="21"/>
                      <w:szCs w:val="21"/>
                    </w:rPr>
                    <w:t xml:space="preserve"> and</w:t>
                  </w:r>
                  <w:r w:rsidRPr="003E2298">
                    <w:rPr>
                      <w:b/>
                      <w:bCs/>
                      <w:sz w:val="21"/>
                      <w:szCs w:val="21"/>
                    </w:rPr>
                    <w:t xml:space="preserve"> participation in project</w:t>
                  </w:r>
                </w:p>
              </w:tc>
            </w:tr>
            <w:tr w:rsidR="00020294" w14:paraId="3EDE0F94" w14:textId="77777777" w:rsidTr="00B95224">
              <w:tc>
                <w:tcPr>
                  <w:tcW w:w="2153" w:type="dxa"/>
                </w:tcPr>
                <w:p w14:paraId="12A89C17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978D26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5B2DA90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01B9DD3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52693E62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2A8B0B8C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346D17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680882B2" w14:textId="77777777" w:rsidR="00020294" w:rsidRDefault="00020294" w:rsidP="00FD5338">
            <w:pPr>
              <w:pStyle w:val="NoSpacing"/>
              <w:rPr>
                <w:b/>
                <w:sz w:val="22"/>
                <w:szCs w:val="22"/>
              </w:rPr>
            </w:pPr>
          </w:p>
          <w:p w14:paraId="068C39A3" w14:textId="4DF2C4CD" w:rsidR="00020294" w:rsidRPr="00FB09E0" w:rsidRDefault="00020294" w:rsidP="00FD5338">
            <w:pPr>
              <w:pStyle w:val="NoSpacing"/>
              <w:rPr>
                <w:sz w:val="22"/>
                <w:szCs w:val="22"/>
              </w:rPr>
            </w:pPr>
          </w:p>
        </w:tc>
      </w:tr>
      <w:tr w:rsidR="008A1573" w:rsidRPr="00D15BCE" w14:paraId="45CDEE43" w14:textId="77777777" w:rsidTr="006945B9">
        <w:trPr>
          <w:trHeight w:val="484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3224B8AF" w14:textId="1F82D0A5" w:rsidR="008A1573" w:rsidRDefault="006945B9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F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IMPLEMENTATION PLAN </w:t>
            </w:r>
            <w:r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432B8398" w14:textId="77777777" w:rsidTr="001613C0">
        <w:tc>
          <w:tcPr>
            <w:tcW w:w="3212" w:type="dxa"/>
            <w:vAlign w:val="center"/>
          </w:tcPr>
          <w:p w14:paraId="4B4199D3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  <w:p w14:paraId="2EB71EF3" w14:textId="0C9EDE19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Risk </w:t>
            </w:r>
            <w:r w:rsidR="00603687">
              <w:rPr>
                <w:b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ssessment and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roposed </w:t>
            </w:r>
            <w:r w:rsidR="00603687">
              <w:rPr>
                <w:b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itigation </w:t>
            </w:r>
            <w:r w:rsidR="0060368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trategy </w:t>
            </w:r>
          </w:p>
          <w:p w14:paraId="422B2E50" w14:textId="77777777" w:rsidR="00E44D71" w:rsidRDefault="00E44D71" w:rsidP="00E44D71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(300-word max.) </w:t>
            </w:r>
          </w:p>
          <w:p w14:paraId="0D9C8B55" w14:textId="77777777" w:rsidR="00E44D71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58F2AD7" w14:textId="6363701D" w:rsidR="00F07966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color w:val="808080" w:themeColor="background1" w:themeShade="80"/>
                <w:sz w:val="22"/>
                <w:szCs w:val="22"/>
              </w:rPr>
              <w:t>Address any risks related to timeline, financial, environmental &amp; technical aspects of the project</w:t>
            </w:r>
            <w:r w:rsidR="00B900A2">
              <w:rPr>
                <w:i/>
                <w:color w:val="808080" w:themeColor="background1" w:themeShade="80"/>
                <w:sz w:val="22"/>
                <w:szCs w:val="22"/>
              </w:rPr>
              <w:t>.</w:t>
            </w:r>
          </w:p>
          <w:p w14:paraId="1BF4BB66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158098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972DFD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  <w:p w14:paraId="67029D89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6C5F3ED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</w:tc>
      </w:tr>
      <w:tr w:rsidR="0055688A" w:rsidRPr="00D15BCE" w14:paraId="288BEEF9" w14:textId="77777777" w:rsidTr="001613C0">
        <w:tc>
          <w:tcPr>
            <w:tcW w:w="3212" w:type="dxa"/>
            <w:vAlign w:val="center"/>
          </w:tcPr>
          <w:p w14:paraId="2F96568D" w14:textId="23C0EBF2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udget</w:t>
            </w:r>
          </w:p>
          <w:p w14:paraId="485FC33A" w14:textId="777777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1CD167E8" w14:textId="358338B0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2" w:name="Text8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55688A" w:rsidRPr="00D15BCE" w14:paraId="33BECB7C" w14:textId="77777777" w:rsidTr="001613C0">
        <w:tc>
          <w:tcPr>
            <w:tcW w:w="3212" w:type="dxa"/>
            <w:vAlign w:val="center"/>
          </w:tcPr>
          <w:p w14:paraId="25F4802E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06228D23" w14:textId="6194D6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 xml:space="preserve">unding </w:t>
            </w:r>
            <w:r w:rsidR="00603687">
              <w:rPr>
                <w:b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 xml:space="preserve">equested </w:t>
            </w:r>
          </w:p>
          <w:p w14:paraId="29D5F421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>
              <w:rPr>
                <w:i/>
                <w:color w:val="808080" w:themeColor="background1" w:themeShade="80"/>
                <w:sz w:val="22"/>
                <w:szCs w:val="22"/>
              </w:rPr>
              <w:t>M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ax.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5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0% of total eligible project budget;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up to $50,000)</w:t>
            </w:r>
          </w:p>
          <w:p w14:paraId="5EE31AA9" w14:textId="2FE61C3C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4982A348" w14:textId="1E0447E7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5688A" w:rsidRPr="00D15BCE" w14:paraId="7B81DD71" w14:textId="77777777" w:rsidTr="001613C0">
        <w:tc>
          <w:tcPr>
            <w:tcW w:w="3212" w:type="dxa"/>
            <w:vAlign w:val="center"/>
          </w:tcPr>
          <w:p w14:paraId="4D7D78EC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25471FFE" w14:textId="3B808BBC" w:rsidR="0055688A" w:rsidRPr="00B77D70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Sources of matching funding to execute all project activities</w:t>
            </w:r>
          </w:p>
          <w:p w14:paraId="49F46956" w14:textId="77777777" w:rsidR="006822A6" w:rsidRDefault="006822A6" w:rsidP="006822A6">
            <w:pPr>
              <w:pStyle w:val="NoSpacing"/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  <w:t xml:space="preserve">List sources of matching funding that will be used towards completing this project. </w:t>
            </w:r>
          </w:p>
          <w:p w14:paraId="6A3A1F7C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Matching funding of 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 xml:space="preserve">up to 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>$50,000, plus the budget balance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>, if applicable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)</w:t>
            </w:r>
          </w:p>
          <w:p w14:paraId="3D76E09C" w14:textId="100350A9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504E2460" w14:textId="77777777" w:rsidR="0055688A" w:rsidRDefault="0055688A" w:rsidP="006822A6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4938C81" w14:textId="60D65475" w:rsidR="006822A6" w:rsidRDefault="006822A6" w:rsidP="006822A6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B01729" w:rsidRPr="00D15BCE" w14:paraId="0CDE66F1" w14:textId="77777777" w:rsidTr="001613C0">
        <w:tc>
          <w:tcPr>
            <w:tcW w:w="3212" w:type="dxa"/>
            <w:vAlign w:val="center"/>
          </w:tcPr>
          <w:p w14:paraId="0216830B" w14:textId="1CCF44A8" w:rsidR="00B01729" w:rsidRDefault="0090752E" w:rsidP="00B0172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m</w:t>
            </w:r>
            <w:r w:rsidR="00B01729">
              <w:rPr>
                <w:b/>
                <w:sz w:val="22"/>
                <w:szCs w:val="22"/>
              </w:rPr>
              <w:t xml:space="preserve">ilestone </w:t>
            </w:r>
            <w:r>
              <w:rPr>
                <w:b/>
                <w:sz w:val="22"/>
                <w:szCs w:val="22"/>
              </w:rPr>
              <w:t>p</w:t>
            </w:r>
            <w:r w:rsidR="00B01729">
              <w:rPr>
                <w:b/>
                <w:sz w:val="22"/>
                <w:szCs w:val="22"/>
              </w:rPr>
              <w:t xml:space="preserve">lan </w:t>
            </w:r>
          </w:p>
        </w:tc>
        <w:tc>
          <w:tcPr>
            <w:tcW w:w="6677" w:type="dxa"/>
          </w:tcPr>
          <w:p w14:paraId="34ADDC04" w14:textId="5660054C" w:rsidR="00B01729" w:rsidRDefault="00B01729" w:rsidP="00B01729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>
              <w:rPr>
                <w:i/>
                <w:iCs/>
                <w:sz w:val="22"/>
                <w:szCs w:val="22"/>
              </w:rPr>
              <w:t xml:space="preserve"> II – Project Milestone Plan </w:t>
            </w:r>
            <w:r w:rsidR="00913B33">
              <w:rPr>
                <w:i/>
                <w:iCs/>
                <w:sz w:val="22"/>
                <w:szCs w:val="22"/>
              </w:rPr>
              <w:t>(below)</w:t>
            </w:r>
          </w:p>
        </w:tc>
      </w:tr>
      <w:tr w:rsidR="006945B9" w:rsidRPr="00D15BCE" w14:paraId="122D6C3A" w14:textId="77777777" w:rsidTr="001613C0">
        <w:tc>
          <w:tcPr>
            <w:tcW w:w="3212" w:type="dxa"/>
            <w:vAlign w:val="center"/>
          </w:tcPr>
          <w:p w14:paraId="55F01DD8" w14:textId="5A641398" w:rsidR="006945B9" w:rsidRPr="00D15BCE" w:rsidRDefault="0090752E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b</w:t>
            </w:r>
            <w:r w:rsidR="006945B9">
              <w:rPr>
                <w:b/>
                <w:sz w:val="22"/>
                <w:szCs w:val="22"/>
              </w:rPr>
              <w:t>udget</w:t>
            </w:r>
          </w:p>
        </w:tc>
        <w:tc>
          <w:tcPr>
            <w:tcW w:w="6677" w:type="dxa"/>
          </w:tcPr>
          <w:p w14:paraId="77B5BD55" w14:textId="76EF2548" w:rsidR="008673D3" w:rsidRPr="00D765C9" w:rsidRDefault="00D765C9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 w:rsidR="00B01729">
              <w:rPr>
                <w:i/>
                <w:iCs/>
                <w:sz w:val="22"/>
                <w:szCs w:val="22"/>
              </w:rPr>
              <w:t xml:space="preserve"> I</w:t>
            </w:r>
            <w:r w:rsidR="00C709D2">
              <w:rPr>
                <w:i/>
                <w:iCs/>
                <w:sz w:val="22"/>
                <w:szCs w:val="22"/>
              </w:rPr>
              <w:t>II</w:t>
            </w:r>
            <w:r w:rsidR="00B01729">
              <w:rPr>
                <w:i/>
                <w:iCs/>
                <w:sz w:val="22"/>
                <w:szCs w:val="22"/>
              </w:rPr>
              <w:t xml:space="preserve"> – Budget </w:t>
            </w:r>
            <w:r>
              <w:rPr>
                <w:i/>
                <w:iCs/>
                <w:sz w:val="22"/>
                <w:szCs w:val="22"/>
              </w:rPr>
              <w:t>Workbook</w:t>
            </w:r>
            <w:r w:rsidR="00952DA1">
              <w:rPr>
                <w:i/>
                <w:iCs/>
                <w:sz w:val="22"/>
                <w:szCs w:val="22"/>
              </w:rPr>
              <w:t xml:space="preserve"> (excel document)</w:t>
            </w:r>
          </w:p>
        </w:tc>
      </w:tr>
      <w:tr w:rsidR="008673D3" w:rsidRPr="00D15BCE" w14:paraId="7D0F84F3" w14:textId="77777777" w:rsidTr="00A84DD7">
        <w:tc>
          <w:tcPr>
            <w:tcW w:w="3212" w:type="dxa"/>
            <w:vAlign w:val="center"/>
          </w:tcPr>
          <w:p w14:paraId="75A8DC57" w14:textId="48D0F580" w:rsidR="008673D3" w:rsidRDefault="008673D3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Date </w:t>
            </w:r>
            <w:r w:rsidR="0090752E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ubmitted</w:t>
            </w:r>
          </w:p>
        </w:tc>
        <w:tc>
          <w:tcPr>
            <w:tcW w:w="6677" w:type="dxa"/>
          </w:tcPr>
          <w:p w14:paraId="6A19DBBB" w14:textId="2B855868" w:rsidR="008673D3" w:rsidRDefault="008673D3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3F2B9EE" w14:textId="2D180F73" w:rsidR="00A84DD7" w:rsidRDefault="00A84DD7"/>
    <w:p w14:paraId="5F75BDC5" w14:textId="77777777" w:rsidR="005D503F" w:rsidRDefault="005D503F" w:rsidP="00865843">
      <w:pPr>
        <w:spacing w:before="0" w:after="0"/>
        <w:rPr>
          <w:b/>
          <w:color w:val="0A265A"/>
          <w:sz w:val="22"/>
        </w:rPr>
      </w:pPr>
    </w:p>
    <w:p w14:paraId="5C184B52" w14:textId="77777777" w:rsidR="00865843" w:rsidRDefault="00865843" w:rsidP="00865843">
      <w:pPr>
        <w:rPr>
          <w:b/>
          <w:color w:val="0A265A"/>
          <w:sz w:val="22"/>
        </w:rPr>
        <w:sectPr w:rsidR="00865843" w:rsidSect="001C5128">
          <w:footerReference w:type="default" r:id="rId10"/>
          <w:footerReference w:type="first" r:id="rId11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28BD36A0" w14:textId="00BC8A75" w:rsidR="00865843" w:rsidRDefault="00865843" w:rsidP="00865843">
      <w:pPr>
        <w:rPr>
          <w:b/>
          <w:color w:val="0A265A"/>
          <w:sz w:val="22"/>
        </w:rPr>
      </w:pPr>
    </w:p>
    <w:p w14:paraId="62A8CC90" w14:textId="77777777" w:rsidR="00865843" w:rsidRDefault="00865843" w:rsidP="00865843">
      <w:pPr>
        <w:rPr>
          <w:b/>
          <w:color w:val="0A265A"/>
          <w:sz w:val="22"/>
        </w:rPr>
      </w:pPr>
    </w:p>
    <w:p w14:paraId="6CD9979E" w14:textId="7DE55989" w:rsidR="00865843" w:rsidRPr="00865843" w:rsidRDefault="00865843" w:rsidP="00865843">
      <w:pPr>
        <w:rPr>
          <w:sz w:val="22"/>
        </w:rPr>
        <w:sectPr w:rsidR="00865843" w:rsidRPr="00865843" w:rsidSect="00865843">
          <w:type w:val="continuous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1133EFFC" w14:textId="3A146D03" w:rsidR="00802D27" w:rsidRPr="00461E32" w:rsidRDefault="00A224B9" w:rsidP="00865843">
      <w:pPr>
        <w:ind w:right="-99"/>
        <w:rPr>
          <w:b/>
          <w:color w:val="0A265A"/>
        </w:rPr>
      </w:pPr>
      <w:r w:rsidRPr="00461E32">
        <w:rPr>
          <w:b/>
          <w:color w:val="0A265A"/>
        </w:rPr>
        <w:lastRenderedPageBreak/>
        <w:t xml:space="preserve">II. </w:t>
      </w:r>
      <w:r w:rsidR="00A747A4" w:rsidRPr="00461E32">
        <w:rPr>
          <w:b/>
          <w:color w:val="0A265A"/>
        </w:rPr>
        <w:t>PROJECT MILESTONE PLAN</w:t>
      </w:r>
    </w:p>
    <w:tbl>
      <w:tblPr>
        <w:tblStyle w:val="TableGrid"/>
        <w:tblW w:w="148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39"/>
        <w:gridCol w:w="1559"/>
        <w:gridCol w:w="1559"/>
        <w:gridCol w:w="4395"/>
        <w:gridCol w:w="4281"/>
      </w:tblGrid>
      <w:tr w:rsidR="0021036F" w:rsidRPr="00C0108F" w14:paraId="63AFDC14" w14:textId="77777777" w:rsidTr="00035D6B">
        <w:trPr>
          <w:trHeight w:val="1886"/>
        </w:trPr>
        <w:tc>
          <w:tcPr>
            <w:tcW w:w="3006" w:type="dxa"/>
            <w:gridSpan w:val="2"/>
            <w:shd w:val="clear" w:color="auto" w:fill="17426B"/>
          </w:tcPr>
          <w:p w14:paraId="20102506" w14:textId="4DDBA3A5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TITLE</w:t>
            </w:r>
          </w:p>
          <w:p w14:paraId="7C3D3F70" w14:textId="6178DFA8" w:rsidR="00EA08EB" w:rsidRDefault="00E6535F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List each activity below in chronological order and correlate to Part I</w:t>
            </w:r>
            <w:r w:rsidR="00952DA1">
              <w:rPr>
                <w:i/>
                <w:color w:val="auto"/>
                <w:sz w:val="21"/>
                <w:szCs w:val="21"/>
              </w:rPr>
              <w:t>II</w:t>
            </w:r>
            <w:r w:rsidRPr="00035D6B">
              <w:rPr>
                <w:i/>
                <w:color w:val="auto"/>
                <w:sz w:val="21"/>
                <w:szCs w:val="21"/>
              </w:rPr>
              <w:t xml:space="preserve"> – Budget.</w:t>
            </w:r>
          </w:p>
          <w:p w14:paraId="266908C9" w14:textId="29112DB0" w:rsidR="00E6535F" w:rsidRPr="00C0108F" w:rsidRDefault="00EA08EB" w:rsidP="007B4AB3">
            <w:pPr>
              <w:rPr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1"/>
                <w:szCs w:val="21"/>
              </w:rPr>
              <w:t>Add more activities as needed.</w:t>
            </w:r>
            <w:r w:rsidR="00E6535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559" w:type="dxa"/>
            <w:shd w:val="clear" w:color="auto" w:fill="17426B"/>
          </w:tcPr>
          <w:p w14:paraId="2682C3F0" w14:textId="74EE03FA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START DATE</w:t>
            </w:r>
          </w:p>
          <w:p w14:paraId="3894061C" w14:textId="77777777" w:rsidR="00E6535F" w:rsidRDefault="00035D6B" w:rsidP="004C4455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5B51C70F" w14:textId="77777777" w:rsidR="00B332A1" w:rsidRDefault="00B332A1" w:rsidP="004C4455">
            <w:pPr>
              <w:rPr>
                <w:i/>
                <w:color w:val="auto"/>
                <w:sz w:val="21"/>
                <w:szCs w:val="21"/>
              </w:rPr>
            </w:pPr>
          </w:p>
          <w:p w14:paraId="01A39B85" w14:textId="56FC65E3" w:rsidR="00B332A1" w:rsidRPr="00B332A1" w:rsidRDefault="00B332A1" w:rsidP="004C4455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*Earliest start date is 2022-0</w:t>
            </w:r>
            <w:r w:rsidR="00020294">
              <w:rPr>
                <w:i/>
                <w:color w:val="auto"/>
                <w:sz w:val="16"/>
                <w:szCs w:val="16"/>
              </w:rPr>
              <w:t>6</w:t>
            </w:r>
            <w:r w:rsidRPr="00B332A1">
              <w:rPr>
                <w:i/>
                <w:color w:val="auto"/>
                <w:sz w:val="16"/>
                <w:szCs w:val="16"/>
              </w:rPr>
              <w:t>-1</w:t>
            </w:r>
            <w:r w:rsidR="00020294">
              <w:rPr>
                <w:i/>
                <w:color w:val="auto"/>
                <w:sz w:val="16"/>
                <w:szCs w:val="16"/>
              </w:rPr>
              <w:t>0</w:t>
            </w:r>
          </w:p>
        </w:tc>
        <w:tc>
          <w:tcPr>
            <w:tcW w:w="1559" w:type="dxa"/>
            <w:shd w:val="clear" w:color="auto" w:fill="17426B"/>
          </w:tcPr>
          <w:p w14:paraId="7C91DBCF" w14:textId="3B21F096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END DATE</w:t>
            </w:r>
          </w:p>
          <w:p w14:paraId="2AC0E6E7" w14:textId="77777777" w:rsidR="00E6535F" w:rsidRDefault="00035D6B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19CDF240" w14:textId="77777777" w:rsidR="00B332A1" w:rsidRDefault="00B332A1" w:rsidP="007B4AB3">
            <w:pPr>
              <w:rPr>
                <w:i/>
                <w:color w:val="auto"/>
                <w:sz w:val="21"/>
                <w:szCs w:val="21"/>
              </w:rPr>
            </w:pPr>
          </w:p>
          <w:p w14:paraId="02AA91A2" w14:textId="2F4244D9" w:rsidR="00B332A1" w:rsidRPr="00B332A1" w:rsidRDefault="00B332A1" w:rsidP="007B4AB3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*Latest end date is 202</w:t>
            </w:r>
            <w:r w:rsidR="00020294">
              <w:rPr>
                <w:i/>
                <w:color w:val="auto"/>
                <w:sz w:val="16"/>
                <w:szCs w:val="16"/>
              </w:rPr>
              <w:t>4-03-31</w:t>
            </w:r>
          </w:p>
        </w:tc>
        <w:tc>
          <w:tcPr>
            <w:tcW w:w="4395" w:type="dxa"/>
            <w:shd w:val="clear" w:color="auto" w:fill="17426B"/>
          </w:tcPr>
          <w:p w14:paraId="64A1B569" w14:textId="1ED1A501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DESCRIPTION</w:t>
            </w:r>
          </w:p>
          <w:p w14:paraId="2AB97AE1" w14:textId="3B6FEA6E" w:rsidR="00E6535F" w:rsidRPr="00C0108F" w:rsidRDefault="00D15BCE" w:rsidP="007B4AB3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Provide details of what is to be included in the activity.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List the key project partners involved in each activity.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 Indicate where the activity will take place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and who will be involved. </w:t>
            </w:r>
          </w:p>
        </w:tc>
        <w:tc>
          <w:tcPr>
            <w:tcW w:w="4281" w:type="dxa"/>
            <w:shd w:val="clear" w:color="auto" w:fill="17426B"/>
          </w:tcPr>
          <w:p w14:paraId="28ABCC47" w14:textId="6EB266A9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OUTCOMES</w:t>
            </w:r>
          </w:p>
          <w:p w14:paraId="61C87EA8" w14:textId="3E4A70E1" w:rsidR="00E6535F" w:rsidRPr="00C0108F" w:rsidRDefault="00E6535F" w:rsidP="00D15BCE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 xml:space="preserve">Articulate expected 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outcomes for each </w:t>
            </w:r>
            <w:r w:rsidR="00D15BCE" w:rsidRPr="00035D6B">
              <w:rPr>
                <w:i/>
                <w:color w:val="auto"/>
                <w:sz w:val="21"/>
                <w:szCs w:val="21"/>
              </w:rPr>
              <w:t xml:space="preserve">Activity, </w:t>
            </w:r>
            <w:r w:rsidR="002E2FC3" w:rsidRPr="00035D6B">
              <w:rPr>
                <w:i/>
                <w:color w:val="auto"/>
                <w:sz w:val="21"/>
                <w:szCs w:val="21"/>
              </w:rPr>
              <w:t>including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  <w:r w:rsidR="00A432AA">
              <w:rPr>
                <w:i/>
                <w:color w:val="auto"/>
                <w:sz w:val="21"/>
                <w:szCs w:val="21"/>
              </w:rPr>
              <w:t>the impact on the overall project</w:t>
            </w:r>
            <w:r w:rsidR="00E459F1">
              <w:rPr>
                <w:i/>
                <w:color w:val="auto"/>
                <w:sz w:val="21"/>
                <w:szCs w:val="21"/>
              </w:rPr>
              <w:t>.</w:t>
            </w:r>
          </w:p>
        </w:tc>
      </w:tr>
      <w:tr w:rsidR="0021036F" w:rsidRPr="00461E32" w14:paraId="48F94ADD" w14:textId="77777777" w:rsidTr="00035D6B">
        <w:trPr>
          <w:trHeight w:val="1158"/>
        </w:trPr>
        <w:tc>
          <w:tcPr>
            <w:tcW w:w="567" w:type="dxa"/>
            <w:vAlign w:val="center"/>
          </w:tcPr>
          <w:p w14:paraId="6C9ADE6E" w14:textId="54032C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09397177" w14:textId="5FC6F575" w:rsidR="00FC6F9A" w:rsidRPr="00461E32" w:rsidRDefault="00FC6F9A" w:rsidP="0060449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BC29973" w14:textId="5F2DF5C5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385CBF5" w14:textId="013A73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EEE6785" w14:textId="3A740638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B063A59" w14:textId="101F54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76A18689" w14:textId="77777777" w:rsidTr="00035D6B">
        <w:trPr>
          <w:trHeight w:val="1118"/>
        </w:trPr>
        <w:tc>
          <w:tcPr>
            <w:tcW w:w="567" w:type="dxa"/>
            <w:vAlign w:val="center"/>
          </w:tcPr>
          <w:p w14:paraId="1EB9D4A8" w14:textId="0C623846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422D2C6A" w14:textId="1CF6ED35" w:rsidR="00FC6F9A" w:rsidRDefault="00FC6F9A" w:rsidP="00E6535F">
            <w:pPr>
              <w:rPr>
                <w:sz w:val="20"/>
                <w:szCs w:val="20"/>
              </w:rPr>
            </w:pPr>
          </w:p>
          <w:p w14:paraId="6CF4D8E2" w14:textId="01E4D0DC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831509D" w14:textId="47F6DDA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6EE49E9" w14:textId="64A2098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5E96564B" w14:textId="3753C91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879759B" w14:textId="24577EA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A4CA305" w14:textId="77777777" w:rsidTr="00035D6B">
        <w:trPr>
          <w:trHeight w:val="1119"/>
        </w:trPr>
        <w:tc>
          <w:tcPr>
            <w:tcW w:w="567" w:type="dxa"/>
            <w:vAlign w:val="center"/>
          </w:tcPr>
          <w:p w14:paraId="2DB31DB2" w14:textId="102E93C8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DB64AA2" w14:textId="05E744E9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559F236" w14:textId="1E5033FD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ADAE6D" w14:textId="13C2414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00956E7" w14:textId="1A64454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157A473" w14:textId="4BA1D48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93F3E19" w14:textId="77777777" w:rsidTr="00035D6B">
        <w:trPr>
          <w:trHeight w:val="1107"/>
        </w:trPr>
        <w:tc>
          <w:tcPr>
            <w:tcW w:w="567" w:type="dxa"/>
            <w:vAlign w:val="center"/>
          </w:tcPr>
          <w:p w14:paraId="4916EF73" w14:textId="4F96F7F1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47220483" w14:textId="144B4383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F13EB14" w14:textId="2669BA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A2E6822" w14:textId="41174189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215DC296" w14:textId="3439F6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24FEACFD" w14:textId="2EB8C60E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2D78AC3" w14:textId="77777777" w:rsidTr="00035D6B">
        <w:trPr>
          <w:trHeight w:val="1124"/>
        </w:trPr>
        <w:tc>
          <w:tcPr>
            <w:tcW w:w="567" w:type="dxa"/>
            <w:vAlign w:val="center"/>
          </w:tcPr>
          <w:p w14:paraId="6A3E3D44" w14:textId="6109D6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39" w:type="dxa"/>
          </w:tcPr>
          <w:p w14:paraId="4B76F98E" w14:textId="068DA111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E509261" w14:textId="7DB792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40C6C40" w14:textId="1C04C2F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BA1CB5C" w14:textId="7733DF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190368C8" w14:textId="0192C8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B0132A3" w14:textId="77777777" w:rsidTr="00035D6B">
        <w:trPr>
          <w:trHeight w:val="1126"/>
        </w:trPr>
        <w:tc>
          <w:tcPr>
            <w:tcW w:w="567" w:type="dxa"/>
            <w:vAlign w:val="center"/>
          </w:tcPr>
          <w:p w14:paraId="11F326F8" w14:textId="7439975B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439" w:type="dxa"/>
          </w:tcPr>
          <w:p w14:paraId="21DA5E3A" w14:textId="0268B78F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15DAE36" w14:textId="0656AD2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1F130FA" w14:textId="463CD6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CF094C0" w14:textId="26FB2C1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648770D9" w14:textId="0CD66B3C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</w:tbl>
    <w:p w14:paraId="25190CF0" w14:textId="77777777" w:rsidR="0021036F" w:rsidRDefault="0021036F" w:rsidP="00E6535F">
      <w:pPr>
        <w:ind w:left="-567" w:right="-99"/>
        <w:rPr>
          <w:b/>
          <w:color w:val="auto"/>
        </w:rPr>
        <w:sectPr w:rsidR="0021036F" w:rsidSect="001C5128">
          <w:pgSz w:w="15840" w:h="12240" w:orient="landscape"/>
          <w:pgMar w:top="850" w:right="1440" w:bottom="1152" w:left="1134" w:header="706" w:footer="864" w:gutter="0"/>
          <w:cols w:space="708"/>
          <w:formProt w:val="0"/>
          <w:titlePg/>
          <w:docGrid w:linePitch="360"/>
        </w:sectPr>
      </w:pPr>
    </w:p>
    <w:p w14:paraId="604F22D4" w14:textId="7ADBFB46" w:rsidR="00865843" w:rsidRDefault="00865843" w:rsidP="00865843">
      <w:pPr>
        <w:ind w:right="-99"/>
        <w:rPr>
          <w:b/>
          <w:color w:val="0A265A"/>
        </w:rPr>
        <w:sectPr w:rsidR="00865843" w:rsidSect="001C5128">
          <w:pgSz w:w="12240" w:h="15840"/>
          <w:pgMar w:top="850" w:right="1440" w:bottom="1152" w:left="1440" w:header="706" w:footer="864" w:gutter="0"/>
          <w:cols w:space="708"/>
          <w:titlePg/>
          <w:docGrid w:linePitch="360"/>
        </w:sectPr>
      </w:pPr>
    </w:p>
    <w:p w14:paraId="55724F23" w14:textId="33C5B6F2" w:rsidR="00E6535F" w:rsidRPr="00461E32" w:rsidRDefault="00E6535F" w:rsidP="0021036F">
      <w:pPr>
        <w:ind w:left="-567" w:right="-99"/>
        <w:rPr>
          <w:b/>
          <w:color w:val="0A265A"/>
        </w:rPr>
      </w:pPr>
      <w:r w:rsidRPr="00461E32">
        <w:rPr>
          <w:b/>
          <w:color w:val="0A265A"/>
        </w:rPr>
        <w:t>I</w:t>
      </w:r>
      <w:r w:rsidR="00C709D2">
        <w:rPr>
          <w:b/>
          <w:color w:val="0A265A"/>
        </w:rPr>
        <w:t>II</w:t>
      </w:r>
      <w:r w:rsidRPr="00461E32">
        <w:rPr>
          <w:b/>
          <w:color w:val="0A265A"/>
        </w:rPr>
        <w:t xml:space="preserve">. </w:t>
      </w:r>
      <w:r w:rsidR="00A747A4" w:rsidRPr="00461E32">
        <w:rPr>
          <w:b/>
          <w:color w:val="0A265A"/>
        </w:rPr>
        <w:t>BUDGET</w:t>
      </w:r>
    </w:p>
    <w:p w14:paraId="1D52D78B" w14:textId="511E98FA" w:rsidR="00E6535F" w:rsidRPr="008A0F7D" w:rsidRDefault="00E6535F" w:rsidP="00E6535F">
      <w:pPr>
        <w:ind w:left="-567" w:right="-99"/>
        <w:rPr>
          <w:sz w:val="22"/>
          <w:szCs w:val="22"/>
        </w:rPr>
      </w:pPr>
      <w:r w:rsidRPr="008A0F7D">
        <w:rPr>
          <w:sz w:val="22"/>
          <w:szCs w:val="22"/>
        </w:rPr>
        <w:t xml:space="preserve">Please refer to and complete </w:t>
      </w:r>
      <w:r w:rsidR="00913B33" w:rsidRPr="008A0F7D">
        <w:rPr>
          <w:sz w:val="22"/>
          <w:szCs w:val="22"/>
        </w:rPr>
        <w:t>the</w:t>
      </w:r>
      <w:r w:rsidRPr="008A0F7D">
        <w:rPr>
          <w:sz w:val="22"/>
          <w:szCs w:val="22"/>
        </w:rPr>
        <w:t xml:space="preserve"> Budget Work</w:t>
      </w:r>
      <w:r w:rsidR="00913B33" w:rsidRPr="008A0F7D">
        <w:rPr>
          <w:sz w:val="22"/>
          <w:szCs w:val="22"/>
        </w:rPr>
        <w:t>book</w:t>
      </w:r>
      <w:r w:rsidRPr="008A0F7D">
        <w:rPr>
          <w:sz w:val="22"/>
          <w:szCs w:val="22"/>
        </w:rPr>
        <w:t>.</w:t>
      </w:r>
    </w:p>
    <w:p w14:paraId="330D13B5" w14:textId="7B8D2D22" w:rsidR="00171350" w:rsidRPr="008A0F7D" w:rsidRDefault="00B473C2" w:rsidP="00E6535F">
      <w:pPr>
        <w:ind w:left="-567" w:right="-99"/>
        <w:rPr>
          <w:color w:val="auto"/>
          <w:sz w:val="22"/>
          <w:szCs w:val="22"/>
          <w:lang w:val="en-CA"/>
        </w:rPr>
      </w:pPr>
      <w:r w:rsidRPr="008A0F7D">
        <w:rPr>
          <w:b/>
          <w:bCs/>
          <w:sz w:val="22"/>
          <w:szCs w:val="22"/>
        </w:rPr>
        <w:t xml:space="preserve">Please submit your Application Workbook, Budget Workbook, </w:t>
      </w:r>
      <w:r w:rsidR="00602282" w:rsidRPr="008A0F7D">
        <w:rPr>
          <w:b/>
          <w:bCs/>
          <w:sz w:val="22"/>
          <w:szCs w:val="22"/>
        </w:rPr>
        <w:t>and appendices</w:t>
      </w:r>
      <w:r w:rsidR="00171350" w:rsidRPr="008A0F7D">
        <w:rPr>
          <w:b/>
          <w:bCs/>
          <w:sz w:val="22"/>
          <w:szCs w:val="22"/>
        </w:rPr>
        <w:t xml:space="preserve"> (as outlined below)</w:t>
      </w:r>
      <w:r w:rsidRPr="008A0F7D">
        <w:rPr>
          <w:b/>
          <w:bCs/>
          <w:sz w:val="22"/>
          <w:szCs w:val="22"/>
        </w:rPr>
        <w:t xml:space="preserve"> online using this link: </w:t>
      </w:r>
      <w:hyperlink r:id="rId12" w:history="1">
        <w:proofErr w:type="spellStart"/>
        <w:r w:rsidR="00006CF3" w:rsidRPr="008A0F7D">
          <w:rPr>
            <w:rStyle w:val="Hyperlink"/>
            <w:b/>
            <w:bCs/>
            <w:sz w:val="22"/>
            <w:szCs w:val="22"/>
          </w:rPr>
          <w:t>FoodShift</w:t>
        </w:r>
        <w:proofErr w:type="spellEnd"/>
        <w:r w:rsidRPr="008A0F7D">
          <w:rPr>
            <w:rStyle w:val="Hyperlink"/>
            <w:b/>
            <w:bCs/>
            <w:sz w:val="22"/>
            <w:szCs w:val="22"/>
          </w:rPr>
          <w:t>: Application Form</w:t>
        </w:r>
      </w:hyperlink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1664"/>
        <w:gridCol w:w="8225"/>
      </w:tblGrid>
      <w:tr w:rsidR="00171350" w:rsidRPr="00FC6F9A" w14:paraId="32856897" w14:textId="77777777" w:rsidTr="00FA01E6">
        <w:trPr>
          <w:trHeight w:val="46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15F4767" w14:textId="77777777" w:rsidR="00171350" w:rsidRPr="007A4110" w:rsidRDefault="00171350" w:rsidP="00FA01E6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 w:rsidRPr="007A4110">
              <w:rPr>
                <w:b/>
                <w:color w:val="FFFFFF" w:themeColor="background1"/>
                <w:sz w:val="22"/>
                <w:szCs w:val="22"/>
              </w:rPr>
              <w:t xml:space="preserve">APPENDICES  </w:t>
            </w:r>
          </w:p>
          <w:p w14:paraId="28ADE70B" w14:textId="014FECC5" w:rsidR="007A4110" w:rsidRPr="007A4110" w:rsidRDefault="007A4110" w:rsidP="00FA01E6">
            <w:pPr>
              <w:pStyle w:val="NoSpacing"/>
              <w:rPr>
                <w:b/>
                <w:sz w:val="20"/>
                <w:szCs w:val="20"/>
              </w:rPr>
            </w:pPr>
            <w:r w:rsidRPr="007A4110">
              <w:rPr>
                <w:color w:val="FFFFFF" w:themeColor="background1"/>
                <w:sz w:val="20"/>
                <w:szCs w:val="20"/>
              </w:rPr>
              <w:t>*Please include all items in .pdf format</w:t>
            </w:r>
          </w:p>
        </w:tc>
      </w:tr>
      <w:tr w:rsidR="0035342B" w:rsidRPr="00D15BCE" w14:paraId="421EA0F8" w14:textId="77777777" w:rsidTr="007A4110">
        <w:tc>
          <w:tcPr>
            <w:tcW w:w="1502" w:type="dxa"/>
            <w:vAlign w:val="center"/>
          </w:tcPr>
          <w:p w14:paraId="37EB7E07" w14:textId="3C76ABD9" w:rsidR="0035342B" w:rsidRDefault="007A4110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Financial Appendices </w:t>
            </w:r>
          </w:p>
        </w:tc>
        <w:tc>
          <w:tcPr>
            <w:tcW w:w="8387" w:type="dxa"/>
          </w:tcPr>
          <w:p w14:paraId="1F2C18A0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61CBFD4D" w14:textId="0010CA43" w:rsidR="007A4110" w:rsidRDefault="007A4110" w:rsidP="007A4110">
            <w:pPr>
              <w:pStyle w:val="NoSpacing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Two (2) years of financial statements reviewed and reported on by an independent external accountant with a minimum “Notice to Reader Report” (</w:t>
            </w:r>
            <w:r w:rsidRPr="00D710AE">
              <w:rPr>
                <w:b/>
                <w:bCs/>
                <w:i/>
                <w:iCs/>
                <w:sz w:val="22"/>
                <w:szCs w:val="22"/>
              </w:rPr>
              <w:t>required)</w:t>
            </w:r>
          </w:p>
          <w:p w14:paraId="69C14DA2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37CC37D0" w14:textId="77777777" w:rsidR="007A4110" w:rsidRPr="00182FAF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Internally prepared financial statements for the current fiscal year to the date of application submission (</w:t>
            </w:r>
            <w:r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sz w:val="22"/>
                <w:szCs w:val="22"/>
              </w:rPr>
              <w:t>)</w:t>
            </w:r>
          </w:p>
          <w:p w14:paraId="604E97B3" w14:textId="6134E774" w:rsidR="00E47EE0" w:rsidRDefault="00E47EE0" w:rsidP="00FA01E6">
            <w:pPr>
              <w:pStyle w:val="NoSpacing"/>
              <w:rPr>
                <w:sz w:val="22"/>
                <w:szCs w:val="22"/>
              </w:rPr>
            </w:pPr>
          </w:p>
        </w:tc>
      </w:tr>
      <w:tr w:rsidR="00024264" w:rsidRPr="00D15BCE" w14:paraId="21E0A110" w14:textId="77777777" w:rsidTr="007A4110">
        <w:tc>
          <w:tcPr>
            <w:tcW w:w="1502" w:type="dxa"/>
            <w:vAlign w:val="center"/>
          </w:tcPr>
          <w:p w14:paraId="4660388A" w14:textId="77777777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  <w:p w14:paraId="3D4ED6DC" w14:textId="1495801B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Statement of Work </w:t>
            </w:r>
          </w:p>
          <w:p w14:paraId="40954A76" w14:textId="04975970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8387" w:type="dxa"/>
          </w:tcPr>
          <w:p w14:paraId="5F7580F4" w14:textId="77777777" w:rsidR="00024264" w:rsidRDefault="00024264" w:rsidP="00024264">
            <w:pPr>
              <w:pStyle w:val="NoSpacing"/>
              <w:rPr>
                <w:sz w:val="22"/>
                <w:szCs w:val="22"/>
              </w:rPr>
            </w:pPr>
          </w:p>
          <w:p w14:paraId="39E10BE6" w14:textId="66930447" w:rsidR="00024264" w:rsidRPr="00024264" w:rsidRDefault="00024264" w:rsidP="00024264">
            <w:pPr>
              <w:spacing w:before="0" w:after="0"/>
              <w:rPr>
                <w:rFonts w:cstheme="majorHAnsi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r w:rsidRPr="00024264">
              <w:rPr>
                <w:sz w:val="22"/>
                <w:szCs w:val="22"/>
              </w:rPr>
              <w:t>This document will outline the clean technology provider’s technology to be commissioned by the applicant. This document must include:</w:t>
            </w:r>
            <w:r>
              <w:rPr>
                <w:sz w:val="22"/>
                <w:szCs w:val="22"/>
              </w:rPr>
              <w:t xml:space="preserve"> t</w:t>
            </w:r>
            <w:r w:rsidRPr="00024264">
              <w:rPr>
                <w:sz w:val="22"/>
                <w:szCs w:val="22"/>
              </w:rPr>
              <w:t>he TRL of the clean technology to be implemented (must be at minimum 8+), technology specifications, detailed project implementation activities, costs, and timeline, and provider deliverables and project outcomes.</w:t>
            </w:r>
          </w:p>
          <w:p w14:paraId="3A567559" w14:textId="77777777" w:rsidR="00024264" w:rsidRDefault="00024264" w:rsidP="007A4110">
            <w:pPr>
              <w:pStyle w:val="NoSpacing"/>
              <w:rPr>
                <w:sz w:val="22"/>
                <w:szCs w:val="22"/>
              </w:rPr>
            </w:pPr>
          </w:p>
        </w:tc>
      </w:tr>
      <w:tr w:rsidR="007A4110" w:rsidRPr="00D15BCE" w14:paraId="1411F56F" w14:textId="77777777" w:rsidTr="007A4110"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14:paraId="50E7E48A" w14:textId="5DAF7BAF" w:rsidR="007A4110" w:rsidRDefault="003C7E9A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Optional </w:t>
            </w:r>
            <w:r w:rsidR="007A4110">
              <w:rPr>
                <w:b/>
                <w:sz w:val="22"/>
                <w:szCs w:val="22"/>
              </w:rPr>
              <w:t>Appendices</w:t>
            </w:r>
          </w:p>
          <w:p w14:paraId="36377CBB" w14:textId="5089EDA5" w:rsidR="00893134" w:rsidRDefault="00E459F1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C45AB5">
              <w:rPr>
                <w:b/>
                <w:sz w:val="22"/>
                <w:szCs w:val="22"/>
              </w:rPr>
              <w:t>Recommended if available</w:t>
            </w:r>
            <w:r w:rsidR="0089313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8387" w:type="dxa"/>
            <w:tcBorders>
              <w:bottom w:val="single" w:sz="4" w:space="0" w:color="auto"/>
            </w:tcBorders>
          </w:tcPr>
          <w:p w14:paraId="6AD86E07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1A0A9A15" w14:textId="08E02F93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Environmental, Social, and Governance </w:t>
            </w:r>
            <w:r w:rsidR="00E459F1">
              <w:rPr>
                <w:sz w:val="22"/>
                <w:szCs w:val="22"/>
              </w:rPr>
              <w:t xml:space="preserve">(ESG) </w:t>
            </w:r>
            <w:r>
              <w:rPr>
                <w:sz w:val="22"/>
                <w:szCs w:val="22"/>
              </w:rPr>
              <w:t>Report or similar document</w:t>
            </w:r>
            <w:r w:rsidR="00E459F1">
              <w:rPr>
                <w:sz w:val="22"/>
                <w:szCs w:val="22"/>
              </w:rPr>
              <w:t>(s)</w:t>
            </w:r>
            <w:r>
              <w:rPr>
                <w:sz w:val="22"/>
                <w:szCs w:val="22"/>
              </w:rPr>
              <w:t xml:space="preserve"> </w:t>
            </w:r>
          </w:p>
          <w:p w14:paraId="5CDA0185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23C5E0D6" w14:textId="0B86BA05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Letters of Support of need and/or potential for commercial adoption of technology  </w:t>
            </w:r>
          </w:p>
          <w:p w14:paraId="09B8DD64" w14:textId="77777777" w:rsidR="007A4110" w:rsidRDefault="007A4110" w:rsidP="00FA01E6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460F46C3" w14:textId="77777777" w:rsidR="00171350" w:rsidRPr="00B473C2" w:rsidRDefault="00171350" w:rsidP="00E6535F">
      <w:pPr>
        <w:ind w:left="-567" w:right="-99"/>
        <w:rPr>
          <w:b/>
          <w:bCs/>
          <w:sz w:val="20"/>
          <w:szCs w:val="20"/>
        </w:rPr>
      </w:pPr>
    </w:p>
    <w:p w14:paraId="544AB7AE" w14:textId="037D4C8A" w:rsidR="00E6535F" w:rsidRPr="00461E32" w:rsidRDefault="00E6535F" w:rsidP="00171350">
      <w:pPr>
        <w:ind w:left="-567" w:right="-99"/>
        <w:rPr>
          <w:color w:val="auto"/>
          <w:sz w:val="20"/>
          <w:szCs w:val="20"/>
          <w:lang w:val="en-CA"/>
        </w:rPr>
      </w:pPr>
    </w:p>
    <w:sectPr w:rsidR="00E6535F" w:rsidRPr="00461E32" w:rsidSect="00865843">
      <w:type w:val="continuous"/>
      <w:pgSz w:w="12240" w:h="15840"/>
      <w:pgMar w:top="850" w:right="1440" w:bottom="1152" w:left="1440" w:header="706" w:footer="8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E7A6B" w14:textId="77777777" w:rsidR="000B1CBC" w:rsidRDefault="000B1CBC" w:rsidP="00E74A95">
      <w:r>
        <w:separator/>
      </w:r>
    </w:p>
    <w:p w14:paraId="666B29B2" w14:textId="77777777" w:rsidR="000B1CBC" w:rsidRDefault="000B1CBC"/>
    <w:p w14:paraId="382B6ECD" w14:textId="77777777" w:rsidR="000B1CBC" w:rsidRDefault="000B1CBC" w:rsidP="00D4659B"/>
    <w:p w14:paraId="75467FD8" w14:textId="77777777" w:rsidR="000B1CBC" w:rsidRDefault="000B1CBC" w:rsidP="00D4659B"/>
  </w:endnote>
  <w:endnote w:type="continuationSeparator" w:id="0">
    <w:p w14:paraId="1373E61F" w14:textId="77777777" w:rsidR="000B1CBC" w:rsidRDefault="000B1CBC" w:rsidP="00E74A95">
      <w:r>
        <w:continuationSeparator/>
      </w:r>
    </w:p>
    <w:p w14:paraId="604FDE1E" w14:textId="77777777" w:rsidR="000B1CBC" w:rsidRDefault="000B1CBC"/>
    <w:p w14:paraId="73092134" w14:textId="77777777" w:rsidR="000B1CBC" w:rsidRDefault="000B1CBC" w:rsidP="00D4659B"/>
    <w:p w14:paraId="404BAED8" w14:textId="77777777" w:rsidR="000B1CBC" w:rsidRDefault="000B1CBC" w:rsidP="00D46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ld">
    <w:altName w:val="Times New Roman"/>
    <w:panose1 w:val="020B0604020202020204"/>
    <w:charset w:val="00"/>
    <w:family w:val="auto"/>
    <w:pitch w:val="variable"/>
    <w:sig w:usb0="A000007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9EBE" w14:textId="5F5163B3" w:rsidR="00865843" w:rsidRPr="00A432AA" w:rsidRDefault="00865843" w:rsidP="00A432AA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2336" behindDoc="0" locked="0" layoutInCell="1" allowOverlap="1" wp14:anchorId="47A35244" wp14:editId="5F97D849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4D99" w14:textId="37DBEDE2" w:rsidR="00865843" w:rsidRPr="00A747A4" w:rsidRDefault="00865843" w:rsidP="00A747A4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0288" behindDoc="0" locked="0" layoutInCell="1" allowOverlap="1" wp14:anchorId="589884F8" wp14:editId="0635C14E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F395E" w14:textId="77777777" w:rsidR="000B1CBC" w:rsidRDefault="000B1CBC" w:rsidP="00E74A95">
      <w:r>
        <w:separator/>
      </w:r>
    </w:p>
    <w:p w14:paraId="62188F42" w14:textId="77777777" w:rsidR="000B1CBC" w:rsidRDefault="000B1CBC"/>
    <w:p w14:paraId="633CB516" w14:textId="77777777" w:rsidR="000B1CBC" w:rsidRDefault="000B1CBC" w:rsidP="00D4659B"/>
    <w:p w14:paraId="2AFBEC3A" w14:textId="77777777" w:rsidR="000B1CBC" w:rsidRDefault="000B1CBC" w:rsidP="00D4659B"/>
  </w:footnote>
  <w:footnote w:type="continuationSeparator" w:id="0">
    <w:p w14:paraId="74C0D33D" w14:textId="77777777" w:rsidR="000B1CBC" w:rsidRDefault="000B1CBC" w:rsidP="00E74A95">
      <w:r>
        <w:continuationSeparator/>
      </w:r>
    </w:p>
    <w:p w14:paraId="2474B45D" w14:textId="77777777" w:rsidR="000B1CBC" w:rsidRDefault="000B1CBC"/>
    <w:p w14:paraId="2C380829" w14:textId="77777777" w:rsidR="000B1CBC" w:rsidRDefault="000B1CBC" w:rsidP="00D4659B"/>
    <w:p w14:paraId="7C9DE575" w14:textId="77777777" w:rsidR="000B1CBC" w:rsidRDefault="000B1CBC" w:rsidP="00D465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81"/>
    <w:multiLevelType w:val="hybridMultilevel"/>
    <w:tmpl w:val="595E05F0"/>
    <w:lvl w:ilvl="0" w:tplc="26E8EB3A">
      <w:start w:val="1"/>
      <w:numFmt w:val="bullet"/>
      <w:lvlText w:val="•"/>
      <w:lvlJc w:val="left"/>
      <w:pPr>
        <w:ind w:left="1726" w:hanging="360"/>
      </w:pPr>
      <w:rPr>
        <w:rFonts w:ascii="Symbol" w:eastAsia="Symbol" w:hAnsi="Symbol" w:hint="default"/>
        <w:sz w:val="22"/>
        <w:szCs w:val="22"/>
      </w:rPr>
    </w:lvl>
    <w:lvl w:ilvl="1" w:tplc="98022CC2">
      <w:start w:val="1"/>
      <w:numFmt w:val="bullet"/>
      <w:lvlText w:val="•"/>
      <w:lvlJc w:val="left"/>
      <w:pPr>
        <w:ind w:left="2086" w:hanging="360"/>
      </w:pPr>
      <w:rPr>
        <w:rFonts w:ascii="Symbol" w:eastAsia="Symbol" w:hAnsi="Symbol" w:hint="default"/>
        <w:sz w:val="22"/>
        <w:szCs w:val="22"/>
      </w:rPr>
    </w:lvl>
    <w:lvl w:ilvl="2" w:tplc="82DCC99A">
      <w:start w:val="1"/>
      <w:numFmt w:val="bullet"/>
      <w:lvlText w:val="•"/>
      <w:lvlJc w:val="left"/>
      <w:pPr>
        <w:ind w:left="3118" w:hanging="360"/>
      </w:pPr>
      <w:rPr>
        <w:rFonts w:hint="default"/>
      </w:rPr>
    </w:lvl>
    <w:lvl w:ilvl="3" w:tplc="CE3EA8B4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A79E042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A52D9C6">
      <w:start w:val="1"/>
      <w:numFmt w:val="bullet"/>
      <w:lvlText w:val="•"/>
      <w:lvlJc w:val="left"/>
      <w:pPr>
        <w:ind w:left="6216" w:hanging="360"/>
      </w:pPr>
      <w:rPr>
        <w:rFonts w:hint="default"/>
      </w:rPr>
    </w:lvl>
    <w:lvl w:ilvl="6" w:tplc="312E0CEA">
      <w:start w:val="1"/>
      <w:numFmt w:val="bullet"/>
      <w:lvlText w:val="•"/>
      <w:lvlJc w:val="left"/>
      <w:pPr>
        <w:ind w:left="7249" w:hanging="360"/>
      </w:pPr>
      <w:rPr>
        <w:rFonts w:hint="default"/>
      </w:rPr>
    </w:lvl>
    <w:lvl w:ilvl="7" w:tplc="BD528A6C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 w:tplc="ED521E9C">
      <w:start w:val="1"/>
      <w:numFmt w:val="bullet"/>
      <w:lvlText w:val="•"/>
      <w:lvlJc w:val="left"/>
      <w:pPr>
        <w:ind w:left="9314" w:hanging="360"/>
      </w:pPr>
      <w:rPr>
        <w:rFonts w:hint="default"/>
      </w:rPr>
    </w:lvl>
  </w:abstractNum>
  <w:abstractNum w:abstractNumId="1" w15:restartNumberingAfterBreak="0">
    <w:nsid w:val="03405C70"/>
    <w:multiLevelType w:val="hybridMultilevel"/>
    <w:tmpl w:val="AE86F572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4794"/>
    <w:multiLevelType w:val="hybridMultilevel"/>
    <w:tmpl w:val="97424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3E75AC"/>
    <w:multiLevelType w:val="hybridMultilevel"/>
    <w:tmpl w:val="42D8B008"/>
    <w:lvl w:ilvl="0" w:tplc="A3F2101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CF1C24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40A71"/>
    <w:multiLevelType w:val="hybridMultilevel"/>
    <w:tmpl w:val="9EF0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B2820"/>
    <w:multiLevelType w:val="hybridMultilevel"/>
    <w:tmpl w:val="D92E76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D0335"/>
    <w:multiLevelType w:val="hybridMultilevel"/>
    <w:tmpl w:val="8DFE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B2F31"/>
    <w:multiLevelType w:val="hybridMultilevel"/>
    <w:tmpl w:val="43EAF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10F84"/>
    <w:multiLevelType w:val="hybridMultilevel"/>
    <w:tmpl w:val="2E7006DC"/>
    <w:lvl w:ilvl="0" w:tplc="2F9E1348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4B32BDF"/>
    <w:multiLevelType w:val="hybridMultilevel"/>
    <w:tmpl w:val="8C6A4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71716"/>
    <w:multiLevelType w:val="hybridMultilevel"/>
    <w:tmpl w:val="D938F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B45F35"/>
    <w:multiLevelType w:val="hybridMultilevel"/>
    <w:tmpl w:val="931AB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05BD8"/>
    <w:multiLevelType w:val="hybridMultilevel"/>
    <w:tmpl w:val="728A9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880278"/>
    <w:multiLevelType w:val="hybridMultilevel"/>
    <w:tmpl w:val="E968F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6C19A3"/>
    <w:multiLevelType w:val="hybridMultilevel"/>
    <w:tmpl w:val="947A8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456579"/>
    <w:multiLevelType w:val="hybridMultilevel"/>
    <w:tmpl w:val="2A30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C10E8"/>
    <w:multiLevelType w:val="hybridMultilevel"/>
    <w:tmpl w:val="823800D4"/>
    <w:lvl w:ilvl="0" w:tplc="16B6C5FC">
      <w:start w:val="1"/>
      <w:numFmt w:val="bullet"/>
      <w:lvlText w:val="•"/>
      <w:lvlJc w:val="left"/>
      <w:pPr>
        <w:ind w:left="1024" w:hanging="360"/>
      </w:pPr>
      <w:rPr>
        <w:rFonts w:ascii="Symbol" w:eastAsia="Symbol" w:hAnsi="Symbol" w:hint="default"/>
        <w:sz w:val="22"/>
        <w:szCs w:val="22"/>
      </w:rPr>
    </w:lvl>
    <w:lvl w:ilvl="1" w:tplc="E62A5DB8">
      <w:start w:val="1"/>
      <w:numFmt w:val="bullet"/>
      <w:lvlText w:val="•"/>
      <w:lvlJc w:val="left"/>
      <w:pPr>
        <w:ind w:left="1793" w:hanging="360"/>
      </w:pPr>
      <w:rPr>
        <w:rFonts w:ascii="Symbol" w:eastAsia="Symbol" w:hAnsi="Symbol" w:hint="default"/>
        <w:sz w:val="22"/>
        <w:szCs w:val="22"/>
      </w:rPr>
    </w:lvl>
    <w:lvl w:ilvl="2" w:tplc="E69A3FA4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hint="default"/>
        <w:sz w:val="22"/>
        <w:szCs w:val="22"/>
      </w:rPr>
    </w:lvl>
    <w:lvl w:ilvl="3" w:tplc="F1806416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4" w:tplc="0F3A6AE2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5" w:tplc="BF1AC4A4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6" w:tplc="80221548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BC160874">
      <w:start w:val="1"/>
      <w:numFmt w:val="bullet"/>
      <w:lvlText w:val="•"/>
      <w:lvlJc w:val="left"/>
      <w:pPr>
        <w:ind w:left="4583" w:hanging="360"/>
      </w:pPr>
      <w:rPr>
        <w:rFonts w:hint="default"/>
      </w:rPr>
    </w:lvl>
    <w:lvl w:ilvl="8" w:tplc="CB9477DE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</w:abstractNum>
  <w:abstractNum w:abstractNumId="18" w15:restartNumberingAfterBreak="0">
    <w:nsid w:val="616A639E"/>
    <w:multiLevelType w:val="hybridMultilevel"/>
    <w:tmpl w:val="E39214A0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769E2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46ABC"/>
    <w:multiLevelType w:val="hybridMultilevel"/>
    <w:tmpl w:val="F76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34233874">
    <w:abstractNumId w:val="3"/>
  </w:num>
  <w:num w:numId="2" w16cid:durableId="2091151447">
    <w:abstractNumId w:val="11"/>
  </w:num>
  <w:num w:numId="3" w16cid:durableId="1549755812">
    <w:abstractNumId w:val="15"/>
  </w:num>
  <w:num w:numId="4" w16cid:durableId="261837454">
    <w:abstractNumId w:val="13"/>
  </w:num>
  <w:num w:numId="5" w16cid:durableId="353262863">
    <w:abstractNumId w:val="9"/>
  </w:num>
  <w:num w:numId="6" w16cid:durableId="1278216102">
    <w:abstractNumId w:val="17"/>
  </w:num>
  <w:num w:numId="7" w16cid:durableId="388311445">
    <w:abstractNumId w:val="0"/>
  </w:num>
  <w:num w:numId="8" w16cid:durableId="440149704">
    <w:abstractNumId w:val="2"/>
  </w:num>
  <w:num w:numId="9" w16cid:durableId="253324500">
    <w:abstractNumId w:val="20"/>
  </w:num>
  <w:num w:numId="10" w16cid:durableId="686447519">
    <w:abstractNumId w:val="14"/>
  </w:num>
  <w:num w:numId="11" w16cid:durableId="1862402641">
    <w:abstractNumId w:val="5"/>
  </w:num>
  <w:num w:numId="12" w16cid:durableId="1638219584">
    <w:abstractNumId w:val="16"/>
  </w:num>
  <w:num w:numId="13" w16cid:durableId="1905406835">
    <w:abstractNumId w:val="8"/>
  </w:num>
  <w:num w:numId="14" w16cid:durableId="1019426763">
    <w:abstractNumId w:val="10"/>
  </w:num>
  <w:num w:numId="15" w16cid:durableId="1137802406">
    <w:abstractNumId w:val="6"/>
  </w:num>
  <w:num w:numId="16" w16cid:durableId="1141970066">
    <w:abstractNumId w:val="1"/>
  </w:num>
  <w:num w:numId="17" w16cid:durableId="1136874545">
    <w:abstractNumId w:val="4"/>
  </w:num>
  <w:num w:numId="18" w16cid:durableId="1179540345">
    <w:abstractNumId w:val="18"/>
  </w:num>
  <w:num w:numId="19" w16cid:durableId="1100493092">
    <w:abstractNumId w:val="19"/>
  </w:num>
  <w:num w:numId="20" w16cid:durableId="942152409">
    <w:abstractNumId w:val="7"/>
  </w:num>
  <w:num w:numId="21" w16cid:durableId="17837692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27"/>
    <w:rsid w:val="000042A8"/>
    <w:rsid w:val="00006CF3"/>
    <w:rsid w:val="00007EE4"/>
    <w:rsid w:val="00007FAC"/>
    <w:rsid w:val="00020294"/>
    <w:rsid w:val="00024264"/>
    <w:rsid w:val="00030F79"/>
    <w:rsid w:val="00032BA4"/>
    <w:rsid w:val="0003304A"/>
    <w:rsid w:val="00035D6B"/>
    <w:rsid w:val="00043A29"/>
    <w:rsid w:val="00056F7D"/>
    <w:rsid w:val="000570CC"/>
    <w:rsid w:val="00064B5E"/>
    <w:rsid w:val="000836D6"/>
    <w:rsid w:val="000910DA"/>
    <w:rsid w:val="000954D8"/>
    <w:rsid w:val="0009659D"/>
    <w:rsid w:val="00096C38"/>
    <w:rsid w:val="000A7D3B"/>
    <w:rsid w:val="000B1CBC"/>
    <w:rsid w:val="000C40DF"/>
    <w:rsid w:val="000D2CC8"/>
    <w:rsid w:val="000D399B"/>
    <w:rsid w:val="000F5F94"/>
    <w:rsid w:val="0010036C"/>
    <w:rsid w:val="00104DDD"/>
    <w:rsid w:val="00107501"/>
    <w:rsid w:val="00107E1F"/>
    <w:rsid w:val="00112981"/>
    <w:rsid w:val="00117F0F"/>
    <w:rsid w:val="0012108E"/>
    <w:rsid w:val="00132298"/>
    <w:rsid w:val="001346D4"/>
    <w:rsid w:val="00141CE0"/>
    <w:rsid w:val="00144224"/>
    <w:rsid w:val="00144958"/>
    <w:rsid w:val="00145B5D"/>
    <w:rsid w:val="0015518D"/>
    <w:rsid w:val="0015569B"/>
    <w:rsid w:val="001613C0"/>
    <w:rsid w:val="00161BCA"/>
    <w:rsid w:val="00171350"/>
    <w:rsid w:val="00172AF3"/>
    <w:rsid w:val="00182FAF"/>
    <w:rsid w:val="00184D0F"/>
    <w:rsid w:val="001B1790"/>
    <w:rsid w:val="001B3711"/>
    <w:rsid w:val="001C5128"/>
    <w:rsid w:val="001C7E60"/>
    <w:rsid w:val="001E4B53"/>
    <w:rsid w:val="001F1533"/>
    <w:rsid w:val="001F4D8D"/>
    <w:rsid w:val="0021036F"/>
    <w:rsid w:val="002125A9"/>
    <w:rsid w:val="00214F50"/>
    <w:rsid w:val="00214FC8"/>
    <w:rsid w:val="00256DA6"/>
    <w:rsid w:val="0026787A"/>
    <w:rsid w:val="002775BE"/>
    <w:rsid w:val="00293AC2"/>
    <w:rsid w:val="002A18EC"/>
    <w:rsid w:val="002A2192"/>
    <w:rsid w:val="002B11DD"/>
    <w:rsid w:val="002C05FE"/>
    <w:rsid w:val="002C4ADB"/>
    <w:rsid w:val="002C62D6"/>
    <w:rsid w:val="002C74E7"/>
    <w:rsid w:val="002D105C"/>
    <w:rsid w:val="002D3CCC"/>
    <w:rsid w:val="002E2FC3"/>
    <w:rsid w:val="003030C8"/>
    <w:rsid w:val="00305AF4"/>
    <w:rsid w:val="00322655"/>
    <w:rsid w:val="003269A0"/>
    <w:rsid w:val="00327C20"/>
    <w:rsid w:val="0033465D"/>
    <w:rsid w:val="00340368"/>
    <w:rsid w:val="003409F2"/>
    <w:rsid w:val="0035342B"/>
    <w:rsid w:val="00361B38"/>
    <w:rsid w:val="00371F89"/>
    <w:rsid w:val="003752AD"/>
    <w:rsid w:val="003C4681"/>
    <w:rsid w:val="003C7E9A"/>
    <w:rsid w:val="003D18B7"/>
    <w:rsid w:val="003D24CF"/>
    <w:rsid w:val="003D4954"/>
    <w:rsid w:val="003D709D"/>
    <w:rsid w:val="003F0CF1"/>
    <w:rsid w:val="00402894"/>
    <w:rsid w:val="004303D9"/>
    <w:rsid w:val="0043526C"/>
    <w:rsid w:val="00440148"/>
    <w:rsid w:val="00443464"/>
    <w:rsid w:val="00445745"/>
    <w:rsid w:val="00452259"/>
    <w:rsid w:val="00457B2D"/>
    <w:rsid w:val="00461E32"/>
    <w:rsid w:val="004B58E0"/>
    <w:rsid w:val="004B648E"/>
    <w:rsid w:val="004C0904"/>
    <w:rsid w:val="004C316F"/>
    <w:rsid w:val="004C4455"/>
    <w:rsid w:val="004C7905"/>
    <w:rsid w:val="004E3CC0"/>
    <w:rsid w:val="004E5871"/>
    <w:rsid w:val="004E5B12"/>
    <w:rsid w:val="004E68F6"/>
    <w:rsid w:val="00501CC6"/>
    <w:rsid w:val="00505B05"/>
    <w:rsid w:val="005114CD"/>
    <w:rsid w:val="00513986"/>
    <w:rsid w:val="0052078B"/>
    <w:rsid w:val="00527646"/>
    <w:rsid w:val="00542CB6"/>
    <w:rsid w:val="00543EC6"/>
    <w:rsid w:val="00546472"/>
    <w:rsid w:val="00551C29"/>
    <w:rsid w:val="0055688A"/>
    <w:rsid w:val="00556F77"/>
    <w:rsid w:val="00562576"/>
    <w:rsid w:val="0057551C"/>
    <w:rsid w:val="0057600F"/>
    <w:rsid w:val="00582628"/>
    <w:rsid w:val="00596888"/>
    <w:rsid w:val="005B30FA"/>
    <w:rsid w:val="005B319B"/>
    <w:rsid w:val="005D2EAE"/>
    <w:rsid w:val="005D503F"/>
    <w:rsid w:val="005E21F5"/>
    <w:rsid w:val="005E3A7D"/>
    <w:rsid w:val="005E6FE8"/>
    <w:rsid w:val="005F1B00"/>
    <w:rsid w:val="005F73D3"/>
    <w:rsid w:val="005F7695"/>
    <w:rsid w:val="005F7895"/>
    <w:rsid w:val="00602282"/>
    <w:rsid w:val="00602C28"/>
    <w:rsid w:val="00603687"/>
    <w:rsid w:val="00603968"/>
    <w:rsid w:val="00604497"/>
    <w:rsid w:val="006161A2"/>
    <w:rsid w:val="00636021"/>
    <w:rsid w:val="006623C1"/>
    <w:rsid w:val="006822A6"/>
    <w:rsid w:val="00685020"/>
    <w:rsid w:val="006853C7"/>
    <w:rsid w:val="006924C1"/>
    <w:rsid w:val="006945B9"/>
    <w:rsid w:val="00697DF6"/>
    <w:rsid w:val="006A4ED7"/>
    <w:rsid w:val="006A6A42"/>
    <w:rsid w:val="006C2D4F"/>
    <w:rsid w:val="006C7785"/>
    <w:rsid w:val="006E10CC"/>
    <w:rsid w:val="006E4F56"/>
    <w:rsid w:val="006E7BED"/>
    <w:rsid w:val="006F3655"/>
    <w:rsid w:val="006F4CA2"/>
    <w:rsid w:val="00701C79"/>
    <w:rsid w:val="00704E19"/>
    <w:rsid w:val="00706998"/>
    <w:rsid w:val="00707D85"/>
    <w:rsid w:val="007235EC"/>
    <w:rsid w:val="007264C0"/>
    <w:rsid w:val="00735D99"/>
    <w:rsid w:val="00742AFC"/>
    <w:rsid w:val="0074633F"/>
    <w:rsid w:val="0075215B"/>
    <w:rsid w:val="0075559D"/>
    <w:rsid w:val="00777A04"/>
    <w:rsid w:val="00782595"/>
    <w:rsid w:val="00782D72"/>
    <w:rsid w:val="007876A9"/>
    <w:rsid w:val="007A4110"/>
    <w:rsid w:val="007A4300"/>
    <w:rsid w:val="007B4AB3"/>
    <w:rsid w:val="007B5120"/>
    <w:rsid w:val="007D3220"/>
    <w:rsid w:val="007D7409"/>
    <w:rsid w:val="007E5C05"/>
    <w:rsid w:val="00802D27"/>
    <w:rsid w:val="00825325"/>
    <w:rsid w:val="0083430F"/>
    <w:rsid w:val="00850E27"/>
    <w:rsid w:val="008514A3"/>
    <w:rsid w:val="0085523A"/>
    <w:rsid w:val="00855F1E"/>
    <w:rsid w:val="00857FB0"/>
    <w:rsid w:val="00865843"/>
    <w:rsid w:val="008673D3"/>
    <w:rsid w:val="008707D4"/>
    <w:rsid w:val="00882385"/>
    <w:rsid w:val="00893134"/>
    <w:rsid w:val="008A06D7"/>
    <w:rsid w:val="008A0F7D"/>
    <w:rsid w:val="008A1573"/>
    <w:rsid w:val="008A7DEC"/>
    <w:rsid w:val="008C2AD3"/>
    <w:rsid w:val="008C2C6C"/>
    <w:rsid w:val="008C39E2"/>
    <w:rsid w:val="008D6B87"/>
    <w:rsid w:val="008E0DB2"/>
    <w:rsid w:val="008E0DFC"/>
    <w:rsid w:val="008F1428"/>
    <w:rsid w:val="0090752E"/>
    <w:rsid w:val="00913B33"/>
    <w:rsid w:val="00917BD4"/>
    <w:rsid w:val="0094354E"/>
    <w:rsid w:val="0094383D"/>
    <w:rsid w:val="00946171"/>
    <w:rsid w:val="00952DA1"/>
    <w:rsid w:val="00955ED9"/>
    <w:rsid w:val="0096287C"/>
    <w:rsid w:val="00974379"/>
    <w:rsid w:val="009751C3"/>
    <w:rsid w:val="009955C5"/>
    <w:rsid w:val="0099614D"/>
    <w:rsid w:val="009B7462"/>
    <w:rsid w:val="009C0157"/>
    <w:rsid w:val="009D41BE"/>
    <w:rsid w:val="009E1142"/>
    <w:rsid w:val="009E4C7F"/>
    <w:rsid w:val="009E53AB"/>
    <w:rsid w:val="009F6FCB"/>
    <w:rsid w:val="009F7675"/>
    <w:rsid w:val="00A03B06"/>
    <w:rsid w:val="00A05BBE"/>
    <w:rsid w:val="00A21E44"/>
    <w:rsid w:val="00A224B9"/>
    <w:rsid w:val="00A41D38"/>
    <w:rsid w:val="00A42097"/>
    <w:rsid w:val="00A432AA"/>
    <w:rsid w:val="00A747A4"/>
    <w:rsid w:val="00A751CA"/>
    <w:rsid w:val="00A84DD7"/>
    <w:rsid w:val="00A95836"/>
    <w:rsid w:val="00A96A8B"/>
    <w:rsid w:val="00A9726D"/>
    <w:rsid w:val="00AA015F"/>
    <w:rsid w:val="00AA1BE3"/>
    <w:rsid w:val="00AB3A6B"/>
    <w:rsid w:val="00AB61F7"/>
    <w:rsid w:val="00AB7529"/>
    <w:rsid w:val="00AC3F8F"/>
    <w:rsid w:val="00AE03B9"/>
    <w:rsid w:val="00AE28D5"/>
    <w:rsid w:val="00AE7DD1"/>
    <w:rsid w:val="00AF1A29"/>
    <w:rsid w:val="00AF68FE"/>
    <w:rsid w:val="00B01729"/>
    <w:rsid w:val="00B1797E"/>
    <w:rsid w:val="00B23B3D"/>
    <w:rsid w:val="00B332A1"/>
    <w:rsid w:val="00B43037"/>
    <w:rsid w:val="00B459DE"/>
    <w:rsid w:val="00B473C2"/>
    <w:rsid w:val="00B52755"/>
    <w:rsid w:val="00B5303B"/>
    <w:rsid w:val="00B5502E"/>
    <w:rsid w:val="00B6621E"/>
    <w:rsid w:val="00B77EE1"/>
    <w:rsid w:val="00B900A2"/>
    <w:rsid w:val="00B91580"/>
    <w:rsid w:val="00B9221F"/>
    <w:rsid w:val="00B95224"/>
    <w:rsid w:val="00BA0937"/>
    <w:rsid w:val="00BC718B"/>
    <w:rsid w:val="00BE0602"/>
    <w:rsid w:val="00BE23B2"/>
    <w:rsid w:val="00BE5968"/>
    <w:rsid w:val="00BE72A6"/>
    <w:rsid w:val="00C0108F"/>
    <w:rsid w:val="00C139F4"/>
    <w:rsid w:val="00C27116"/>
    <w:rsid w:val="00C3594A"/>
    <w:rsid w:val="00C45AB5"/>
    <w:rsid w:val="00C57D48"/>
    <w:rsid w:val="00C709D2"/>
    <w:rsid w:val="00C73B09"/>
    <w:rsid w:val="00C75169"/>
    <w:rsid w:val="00C7529B"/>
    <w:rsid w:val="00CA2903"/>
    <w:rsid w:val="00CA3314"/>
    <w:rsid w:val="00CA6600"/>
    <w:rsid w:val="00CE139C"/>
    <w:rsid w:val="00CE1CA9"/>
    <w:rsid w:val="00CE1ED0"/>
    <w:rsid w:val="00CF358A"/>
    <w:rsid w:val="00CF3E4D"/>
    <w:rsid w:val="00D07DF1"/>
    <w:rsid w:val="00D15BCE"/>
    <w:rsid w:val="00D15D85"/>
    <w:rsid w:val="00D241C6"/>
    <w:rsid w:val="00D3481C"/>
    <w:rsid w:val="00D34D95"/>
    <w:rsid w:val="00D45733"/>
    <w:rsid w:val="00D4659B"/>
    <w:rsid w:val="00D47E7D"/>
    <w:rsid w:val="00D50C92"/>
    <w:rsid w:val="00D51680"/>
    <w:rsid w:val="00D65D3D"/>
    <w:rsid w:val="00D710AE"/>
    <w:rsid w:val="00D765C9"/>
    <w:rsid w:val="00D84884"/>
    <w:rsid w:val="00DB2C8B"/>
    <w:rsid w:val="00DC0321"/>
    <w:rsid w:val="00DC1B18"/>
    <w:rsid w:val="00DD1E3D"/>
    <w:rsid w:val="00DD4C2B"/>
    <w:rsid w:val="00DE794E"/>
    <w:rsid w:val="00DF3255"/>
    <w:rsid w:val="00DF4EC7"/>
    <w:rsid w:val="00DF7BF6"/>
    <w:rsid w:val="00E01A5C"/>
    <w:rsid w:val="00E021F1"/>
    <w:rsid w:val="00E02EF2"/>
    <w:rsid w:val="00E300C0"/>
    <w:rsid w:val="00E306BC"/>
    <w:rsid w:val="00E36F9E"/>
    <w:rsid w:val="00E43D62"/>
    <w:rsid w:val="00E44D71"/>
    <w:rsid w:val="00E459F1"/>
    <w:rsid w:val="00E47EE0"/>
    <w:rsid w:val="00E62EB9"/>
    <w:rsid w:val="00E6535F"/>
    <w:rsid w:val="00E66A2F"/>
    <w:rsid w:val="00E673C6"/>
    <w:rsid w:val="00E72A34"/>
    <w:rsid w:val="00E74A95"/>
    <w:rsid w:val="00E765D8"/>
    <w:rsid w:val="00E864D2"/>
    <w:rsid w:val="00E87D27"/>
    <w:rsid w:val="00EA07BD"/>
    <w:rsid w:val="00EA08EB"/>
    <w:rsid w:val="00EA5F7C"/>
    <w:rsid w:val="00EB79D4"/>
    <w:rsid w:val="00EC2AAE"/>
    <w:rsid w:val="00ED136D"/>
    <w:rsid w:val="00EE05C1"/>
    <w:rsid w:val="00EE13F0"/>
    <w:rsid w:val="00EE454B"/>
    <w:rsid w:val="00EE45CB"/>
    <w:rsid w:val="00EE6D9F"/>
    <w:rsid w:val="00EE7CC3"/>
    <w:rsid w:val="00EF11F0"/>
    <w:rsid w:val="00EF2AD1"/>
    <w:rsid w:val="00EF3927"/>
    <w:rsid w:val="00F07966"/>
    <w:rsid w:val="00F12838"/>
    <w:rsid w:val="00F15937"/>
    <w:rsid w:val="00F21683"/>
    <w:rsid w:val="00F33DC1"/>
    <w:rsid w:val="00F36058"/>
    <w:rsid w:val="00F439CF"/>
    <w:rsid w:val="00F53981"/>
    <w:rsid w:val="00F5715D"/>
    <w:rsid w:val="00F77DFA"/>
    <w:rsid w:val="00F817B0"/>
    <w:rsid w:val="00F82E6E"/>
    <w:rsid w:val="00F84672"/>
    <w:rsid w:val="00F867BB"/>
    <w:rsid w:val="00F92380"/>
    <w:rsid w:val="00FA4CDB"/>
    <w:rsid w:val="00FB09E0"/>
    <w:rsid w:val="00FC54FE"/>
    <w:rsid w:val="00FC6F9A"/>
    <w:rsid w:val="00FD5338"/>
    <w:rsid w:val="00FE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E3A171"/>
  <w14:defaultImageDpi w14:val="300"/>
  <w15:docId w15:val="{A621D65D-E6A1-7347-B833-5476D781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EC6"/>
    <w:pPr>
      <w:spacing w:before="220" w:after="220"/>
    </w:pPr>
    <w:rPr>
      <w:rFonts w:asciiTheme="majorHAnsi" w:hAnsiTheme="majorHAns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B09"/>
    <w:pPr>
      <w:keepNext/>
      <w:keepLines/>
      <w:outlineLvl w:val="0"/>
    </w:pPr>
    <w:rPr>
      <w:rFonts w:ascii="Gotham Bold" w:eastAsiaTheme="majorEastAsia" w:hAnsi="Gotham Bold" w:cstheme="majorBidi"/>
      <w:bCs/>
      <w:color w:val="190A3C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0148"/>
    <w:pPr>
      <w:keepNext/>
      <w:keepLines/>
      <w:outlineLvl w:val="1"/>
    </w:pPr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3220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A95"/>
  </w:style>
  <w:style w:type="paragraph" w:styleId="Footer">
    <w:name w:val="footer"/>
    <w:basedOn w:val="Normal"/>
    <w:link w:val="Foot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A95"/>
  </w:style>
  <w:style w:type="paragraph" w:styleId="BalloonText">
    <w:name w:val="Balloon Text"/>
    <w:basedOn w:val="Normal"/>
    <w:link w:val="BalloonTextChar"/>
    <w:uiPriority w:val="99"/>
    <w:semiHidden/>
    <w:unhideWhenUsed/>
    <w:rsid w:val="00E74A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9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73B09"/>
    <w:rPr>
      <w:rFonts w:ascii="Gotham Bold" w:eastAsiaTheme="majorEastAsia" w:hAnsi="Gotham Bold" w:cstheme="majorBidi"/>
      <w:bCs/>
      <w:color w:val="190A3C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0148"/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customStyle="1" w:styleId="BasicParagraph">
    <w:name w:val="[Basic Paragraph]"/>
    <w:basedOn w:val="Normal"/>
    <w:uiPriority w:val="99"/>
    <w:rsid w:val="005F7895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</w:rPr>
  </w:style>
  <w:style w:type="paragraph" w:styleId="NormalWeb">
    <w:name w:val="Normal (Web)"/>
    <w:basedOn w:val="Normal"/>
    <w:uiPriority w:val="99"/>
    <w:semiHidden/>
    <w:unhideWhenUsed/>
    <w:rsid w:val="005F7895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  <w:lang w:val="en-CA"/>
    </w:rPr>
  </w:style>
  <w:style w:type="paragraph" w:styleId="ListParagraph">
    <w:name w:val="List Paragraph"/>
    <w:aliases w:val="table bullets,List Paragraph1,Dot pt,Liste 1,Numbered list,Recommendation,List Paragraph11,L,CV text,Table text,F5 List Paragraph,Bullet 1,Numbered Para 1,No Spacing1,List Paragraph Char Char Char,Indicator Text,BN 1,3,bullets - top"/>
    <w:basedOn w:val="Normal"/>
    <w:link w:val="ListParagraphChar"/>
    <w:uiPriority w:val="34"/>
    <w:qFormat/>
    <w:rsid w:val="00D4659B"/>
    <w:pPr>
      <w:numPr>
        <w:numId w:val="1"/>
      </w:numPr>
      <w:spacing w:before="120" w:after="360"/>
      <w:ind w:left="-142" w:right="-96" w:hanging="425"/>
      <w:contextualSpacing/>
    </w:pPr>
    <w:rPr>
      <w:color w:val="000000" w:themeColor="text1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2A18EC"/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52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2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23A"/>
    <w:rPr>
      <w:rFonts w:asciiTheme="majorHAnsi" w:hAnsiTheme="maj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2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23A"/>
    <w:rPr>
      <w:rFonts w:asciiTheme="majorHAnsi" w:hAnsiTheme="majorHAnsi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C75169"/>
    <w:rPr>
      <w:rFonts w:asciiTheme="majorHAnsi" w:hAnsiTheme="majorHAns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7D32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7D3220"/>
    <w:pPr>
      <w:widowControl w:val="0"/>
      <w:spacing w:before="0" w:after="0"/>
      <w:ind w:left="1726" w:hanging="361"/>
    </w:pPr>
    <w:rPr>
      <w:rFonts w:ascii="Calibri" w:eastAsia="Calibri" w:hAnsi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D3220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473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3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23C1"/>
    <w:rPr>
      <w:rFonts w:asciiTheme="majorHAnsi" w:hAnsiTheme="majorHAns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4E68F6"/>
    <w:rPr>
      <w:color w:val="800080" w:themeColor="followedHyperlink"/>
      <w:u w:val="single"/>
    </w:rPr>
  </w:style>
  <w:style w:type="character" w:customStyle="1" w:styleId="ListParagraphChar">
    <w:name w:val="List Paragraph Char"/>
    <w:aliases w:val="table bullets Char,List Paragraph1 Char,Dot pt Char,Liste 1 Char,Numbered list Char,Recommendation Char,List Paragraph11 Char,L Char,CV text Char,Table text Char,F5 List Paragraph Char,Bullet 1 Char,Numbered Para 1 Char,BN 1 Char"/>
    <w:link w:val="ListParagraph"/>
    <w:uiPriority w:val="34"/>
    <w:qFormat/>
    <w:locked/>
    <w:rsid w:val="00024264"/>
    <w:rPr>
      <w:rFonts w:asciiTheme="majorHAnsi" w:hAnsiTheme="majorHAnsi"/>
      <w:color w:val="000000" w:themeColor="text1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ada.ca/en/treasury-board-secretariat/services/innovation/greening-government/government-canada-greenhouse-gas-emissions-inventory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gritechcentre.wufoo.com/forms/foodshift-application-for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dgs.un.org/goal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kalanda:Desktop:BioCorp%20Marketing%20Word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Macintosh%20HD:Users:jkalanda:Desktop:BioCorp%20Marketing%20Word%20Template%202.dotx</Template>
  <TotalTime>1</TotalTime>
  <Pages>11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TLM</Company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Kalanda</dc:creator>
  <cp:keywords/>
  <dc:description/>
  <cp:lastModifiedBy>Liza Knill</cp:lastModifiedBy>
  <cp:revision>4</cp:revision>
  <cp:lastPrinted>2019-01-18T18:41:00Z</cp:lastPrinted>
  <dcterms:created xsi:type="dcterms:W3CDTF">2022-10-14T19:02:00Z</dcterms:created>
  <dcterms:modified xsi:type="dcterms:W3CDTF">2022-10-14T19:24:00Z</dcterms:modified>
</cp:coreProperties>
</file>