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D5DAC" w14:textId="6D195ED5" w:rsidR="0026787A" w:rsidRDefault="00E021F1" w:rsidP="00E021F1">
      <w:pPr>
        <w:pStyle w:val="Heading1"/>
        <w:ind w:left="-567" w:right="-99"/>
        <w:rPr>
          <w:rFonts w:asciiTheme="majorHAnsi" w:hAnsiTheme="majorHAnsi"/>
          <w:b/>
          <w:color w:val="0A265A"/>
          <w:szCs w:val="48"/>
        </w:rPr>
      </w:pPr>
      <w:r>
        <w:rPr>
          <w:rFonts w:asciiTheme="majorHAnsi" w:hAnsiTheme="majorHAnsi"/>
          <w:b/>
          <w:noProof/>
          <w:color w:val="0A265A"/>
          <w:szCs w:val="48"/>
        </w:rPr>
        <w:drawing>
          <wp:inline distT="0" distB="0" distL="0" distR="0" wp14:anchorId="01580F43" wp14:editId="70D9E768">
            <wp:extent cx="6206247" cy="2174189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9716" cy="218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F6042" w14:textId="248A291F" w:rsidR="0026787A" w:rsidRDefault="0026787A" w:rsidP="00E300C0">
      <w:pPr>
        <w:pStyle w:val="Heading1"/>
        <w:ind w:left="-567" w:right="-99"/>
        <w:jc w:val="center"/>
        <w:rPr>
          <w:rFonts w:asciiTheme="majorHAnsi" w:hAnsiTheme="majorHAnsi"/>
          <w:b/>
          <w:color w:val="0A265A"/>
          <w:szCs w:val="48"/>
        </w:rPr>
      </w:pPr>
    </w:p>
    <w:p w14:paraId="45013758" w14:textId="0B2FF77A" w:rsidR="005F7895" w:rsidRDefault="00EE6D9F" w:rsidP="00BC718B">
      <w:pPr>
        <w:pStyle w:val="Heading1"/>
        <w:ind w:left="-567" w:right="-99"/>
        <w:jc w:val="center"/>
        <w:rPr>
          <w:rFonts w:asciiTheme="majorHAnsi" w:hAnsiTheme="majorHAnsi"/>
          <w:b/>
          <w:color w:val="0A265A"/>
          <w:szCs w:val="48"/>
        </w:rPr>
      </w:pPr>
      <w:proofErr w:type="spellStart"/>
      <w:r>
        <w:rPr>
          <w:rFonts w:asciiTheme="majorHAnsi" w:hAnsiTheme="majorHAnsi"/>
          <w:b/>
          <w:color w:val="0A265A"/>
          <w:szCs w:val="48"/>
        </w:rPr>
        <w:t>FoodShift</w:t>
      </w:r>
      <w:proofErr w:type="spellEnd"/>
      <w:r w:rsidR="00EE454B">
        <w:rPr>
          <w:rFonts w:asciiTheme="majorHAnsi" w:hAnsiTheme="majorHAnsi"/>
          <w:b/>
          <w:color w:val="0A265A"/>
          <w:szCs w:val="48"/>
        </w:rPr>
        <w:t xml:space="preserve"> Program</w:t>
      </w:r>
    </w:p>
    <w:p w14:paraId="5D111EBC" w14:textId="2A4535F9" w:rsidR="009C0157" w:rsidRPr="00AB61F7" w:rsidRDefault="009C0157" w:rsidP="0075559D">
      <w:pPr>
        <w:pStyle w:val="Heading2"/>
        <w:spacing w:before="0" w:after="0"/>
        <w:ind w:left="-567" w:right="-96"/>
        <w:jc w:val="center"/>
        <w:rPr>
          <w:rFonts w:ascii="Calibri" w:hAnsi="Calibri" w:cs="Calibri"/>
          <w:color w:val="0A265A"/>
          <w:sz w:val="32"/>
          <w:szCs w:val="32"/>
          <w:lang w:val="en-CA"/>
        </w:rPr>
      </w:pPr>
      <w:r w:rsidRPr="00AB61F7">
        <w:rPr>
          <w:rFonts w:ascii="Calibri" w:hAnsi="Calibri" w:cs="Calibri"/>
          <w:color w:val="0A265A"/>
          <w:sz w:val="32"/>
          <w:szCs w:val="32"/>
        </w:rPr>
        <w:t>Enabling growth by helping Ontario</w:t>
      </w:r>
      <w:r w:rsidR="0075559D" w:rsidRPr="00AB61F7">
        <w:rPr>
          <w:rFonts w:ascii="Calibri" w:hAnsi="Calibri" w:cs="Calibri"/>
          <w:color w:val="0A265A"/>
          <w:sz w:val="32"/>
          <w:szCs w:val="32"/>
        </w:rPr>
        <w:t>-based</w:t>
      </w:r>
      <w:r w:rsidRPr="00AB61F7">
        <w:rPr>
          <w:rFonts w:ascii="Calibri" w:hAnsi="Calibri" w:cs="Calibri"/>
          <w:color w:val="0A265A"/>
          <w:sz w:val="32"/>
          <w:szCs w:val="32"/>
        </w:rPr>
        <w:t xml:space="preserve"> food &amp; beverage manufacturers deploy Canada’s leading clean technologies</w:t>
      </w:r>
    </w:p>
    <w:p w14:paraId="52A6643A" w14:textId="77777777" w:rsidR="002C62D6" w:rsidRPr="00461E32" w:rsidRDefault="002C62D6" w:rsidP="009C0157">
      <w:pPr>
        <w:pStyle w:val="Heading2"/>
        <w:ind w:right="-99"/>
        <w:rPr>
          <w:rFonts w:asciiTheme="majorHAnsi" w:hAnsiTheme="majorHAnsi"/>
          <w:sz w:val="48"/>
          <w:szCs w:val="48"/>
        </w:rPr>
      </w:pPr>
    </w:p>
    <w:p w14:paraId="5AB4FEAA" w14:textId="559F07CB" w:rsidR="005F7895" w:rsidRPr="00461E32" w:rsidRDefault="00461E32" w:rsidP="00E300C0">
      <w:pPr>
        <w:pStyle w:val="Heading2"/>
        <w:ind w:left="-567" w:right="-99"/>
        <w:jc w:val="center"/>
        <w:rPr>
          <w:rFonts w:asciiTheme="majorHAnsi" w:hAnsiTheme="majorHAnsi"/>
          <w:color w:val="82C20F"/>
          <w:sz w:val="40"/>
          <w:szCs w:val="40"/>
        </w:rPr>
      </w:pPr>
      <w:r w:rsidRPr="00461E32">
        <w:rPr>
          <w:rFonts w:asciiTheme="majorHAnsi" w:hAnsiTheme="majorHAnsi"/>
          <w:color w:val="82C20F"/>
          <w:sz w:val="40"/>
          <w:szCs w:val="40"/>
        </w:rPr>
        <w:t>APPLICATION WORKBOOK</w:t>
      </w:r>
    </w:p>
    <w:p w14:paraId="0568CB7F" w14:textId="0D8E231D" w:rsidR="00C75169" w:rsidRPr="00EE454B" w:rsidRDefault="00802D27" w:rsidP="00EE454B">
      <w:pPr>
        <w:spacing w:before="0" w:after="0"/>
        <w:ind w:right="-99"/>
      </w:pPr>
      <w:r w:rsidRPr="00461E32">
        <w:rPr>
          <w:sz w:val="20"/>
          <w:szCs w:val="20"/>
        </w:rPr>
        <w:br w:type="page"/>
      </w:r>
      <w:r w:rsidR="00C75169" w:rsidRPr="00461E32">
        <w:rPr>
          <w:b/>
          <w:color w:val="0A265A"/>
        </w:rPr>
        <w:lastRenderedPageBreak/>
        <w:t xml:space="preserve">I. </w:t>
      </w:r>
      <w:r w:rsidR="008A1573">
        <w:rPr>
          <w:b/>
          <w:color w:val="0A265A"/>
        </w:rPr>
        <w:t xml:space="preserve">WRITTEN PROPOSAL – </w:t>
      </w:r>
      <w:r w:rsidR="00551C29">
        <w:rPr>
          <w:b/>
          <w:color w:val="0A265A"/>
        </w:rPr>
        <w:t>FOODSHIFT</w:t>
      </w:r>
      <w:r w:rsidR="008A1573">
        <w:rPr>
          <w:b/>
          <w:color w:val="0A265A"/>
        </w:rPr>
        <w:t xml:space="preserve"> PROGRAM </w:t>
      </w:r>
    </w:p>
    <w:tbl>
      <w:tblPr>
        <w:tblStyle w:val="TableGrid"/>
        <w:tblW w:w="9889" w:type="dxa"/>
        <w:tblInd w:w="-567" w:type="dxa"/>
        <w:tblLook w:val="04A0" w:firstRow="1" w:lastRow="0" w:firstColumn="1" w:lastColumn="0" w:noHBand="0" w:noVBand="1"/>
      </w:tblPr>
      <w:tblGrid>
        <w:gridCol w:w="3212"/>
        <w:gridCol w:w="6677"/>
      </w:tblGrid>
      <w:tr w:rsidR="00C75169" w:rsidRPr="00D15BCE" w14:paraId="4332F494" w14:textId="77777777" w:rsidTr="006945B9">
        <w:trPr>
          <w:trHeight w:val="469"/>
        </w:trPr>
        <w:tc>
          <w:tcPr>
            <w:tcW w:w="9889" w:type="dxa"/>
            <w:gridSpan w:val="2"/>
            <w:shd w:val="clear" w:color="auto" w:fill="17426B"/>
            <w:vAlign w:val="center"/>
          </w:tcPr>
          <w:p w14:paraId="17200A2C" w14:textId="03B5FC3E" w:rsidR="00C75169" w:rsidRPr="00D15BCE" w:rsidRDefault="00556F77" w:rsidP="002D105C">
            <w:pPr>
              <w:pStyle w:val="NoSpacing"/>
              <w:rPr>
                <w:b/>
                <w:color w:val="auto"/>
                <w:sz w:val="22"/>
                <w:szCs w:val="22"/>
              </w:rPr>
            </w:pPr>
            <w:r w:rsidRPr="004C316F">
              <w:rPr>
                <w:b/>
                <w:color w:val="auto"/>
                <w:sz w:val="22"/>
                <w:szCs w:val="22"/>
              </w:rPr>
              <w:t>SECTION A</w:t>
            </w:r>
            <w:r w:rsidR="00A747A4" w:rsidRPr="004C316F">
              <w:rPr>
                <w:b/>
                <w:color w:val="auto"/>
                <w:sz w:val="22"/>
                <w:szCs w:val="22"/>
              </w:rPr>
              <w:t>:</w:t>
            </w:r>
            <w:r w:rsidRPr="004C316F">
              <w:rPr>
                <w:b/>
                <w:color w:val="auto"/>
                <w:sz w:val="22"/>
                <w:szCs w:val="22"/>
              </w:rPr>
              <w:t xml:space="preserve"> </w:t>
            </w:r>
            <w:r w:rsidR="00551C29" w:rsidRPr="004C316F">
              <w:rPr>
                <w:b/>
                <w:color w:val="auto"/>
                <w:sz w:val="22"/>
                <w:szCs w:val="22"/>
              </w:rPr>
              <w:t>FOOD &amp; BEVERAGE PROCESSING ORGANIZATION</w:t>
            </w:r>
            <w:r w:rsidR="00825325" w:rsidDel="00825325">
              <w:rPr>
                <w:b/>
                <w:color w:val="auto"/>
                <w:sz w:val="22"/>
                <w:szCs w:val="22"/>
              </w:rPr>
              <w:t xml:space="preserve"> </w:t>
            </w:r>
          </w:p>
        </w:tc>
      </w:tr>
      <w:tr w:rsidR="00C75169" w:rsidRPr="00D15BCE" w14:paraId="1341FA52" w14:textId="77777777" w:rsidTr="001613C0">
        <w:tc>
          <w:tcPr>
            <w:tcW w:w="3212" w:type="dxa"/>
            <w:vAlign w:val="center"/>
          </w:tcPr>
          <w:p w14:paraId="77F9E429" w14:textId="4E05856C" w:rsidR="00C75169" w:rsidRPr="00D15BCE" w:rsidRDefault="007E5C05" w:rsidP="002D105C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Food &amp; beverage processor</w:t>
            </w:r>
            <w:r w:rsidR="00443464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name</w:t>
            </w:r>
          </w:p>
        </w:tc>
        <w:tc>
          <w:tcPr>
            <w:tcW w:w="6677" w:type="dxa"/>
          </w:tcPr>
          <w:p w14:paraId="48B2ED2F" w14:textId="53801635" w:rsidR="00C75169" w:rsidRPr="00D15BCE" w:rsidRDefault="002E2FC3" w:rsidP="007B4AB3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9D41BE">
              <w:rPr>
                <w:noProof/>
                <w:sz w:val="22"/>
                <w:szCs w:val="22"/>
              </w:rPr>
              <w:t> </w:t>
            </w:r>
            <w:r w:rsidR="009D41BE">
              <w:rPr>
                <w:noProof/>
                <w:sz w:val="22"/>
                <w:szCs w:val="22"/>
              </w:rPr>
              <w:t> </w:t>
            </w:r>
            <w:r w:rsidR="009D41BE">
              <w:rPr>
                <w:noProof/>
                <w:sz w:val="22"/>
                <w:szCs w:val="22"/>
              </w:rPr>
              <w:t> </w:t>
            </w:r>
            <w:r w:rsidR="009D41BE">
              <w:rPr>
                <w:noProof/>
                <w:sz w:val="22"/>
                <w:szCs w:val="22"/>
              </w:rPr>
              <w:t> </w:t>
            </w:r>
            <w:r w:rsidR="009D41BE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0"/>
          </w:p>
        </w:tc>
      </w:tr>
      <w:tr w:rsidR="00556F77" w:rsidRPr="00D15BCE" w14:paraId="1C14AE79" w14:textId="77777777" w:rsidTr="001613C0">
        <w:trPr>
          <w:trHeight w:val="2616"/>
        </w:trPr>
        <w:tc>
          <w:tcPr>
            <w:tcW w:w="3212" w:type="dxa"/>
            <w:vAlign w:val="center"/>
          </w:tcPr>
          <w:p w14:paraId="5C672F58" w14:textId="35A95937" w:rsidR="00556F77" w:rsidRDefault="00E44D71" w:rsidP="002D105C">
            <w:pPr>
              <w:pStyle w:val="NoSpacing"/>
              <w:rPr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Brief </w:t>
            </w:r>
            <w:r w:rsidR="00551C29">
              <w:rPr>
                <w:b/>
                <w:sz w:val="22"/>
                <w:szCs w:val="22"/>
              </w:rPr>
              <w:t>organization</w:t>
            </w:r>
            <w:r>
              <w:rPr>
                <w:b/>
                <w:sz w:val="22"/>
                <w:szCs w:val="22"/>
              </w:rPr>
              <w:t xml:space="preserve"> </w:t>
            </w:r>
            <w:r w:rsidR="00825325">
              <w:rPr>
                <w:b/>
                <w:sz w:val="22"/>
                <w:szCs w:val="22"/>
              </w:rPr>
              <w:t>d</w:t>
            </w:r>
            <w:r>
              <w:rPr>
                <w:b/>
                <w:sz w:val="22"/>
                <w:szCs w:val="22"/>
              </w:rPr>
              <w:t>escription</w:t>
            </w:r>
          </w:p>
          <w:p w14:paraId="5BDDBE7D" w14:textId="102F9E48" w:rsidR="0055688A" w:rsidRDefault="0055688A" w:rsidP="0055688A">
            <w:pPr>
              <w:pStyle w:val="NoSpacing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</w:t>
            </w:r>
            <w:r w:rsidR="009955C5">
              <w:rPr>
                <w:bCs/>
                <w:sz w:val="22"/>
                <w:szCs w:val="22"/>
              </w:rPr>
              <w:t>4</w:t>
            </w:r>
            <w:r>
              <w:rPr>
                <w:bCs/>
                <w:sz w:val="22"/>
                <w:szCs w:val="22"/>
              </w:rPr>
              <w:t>00-word max.)</w:t>
            </w:r>
          </w:p>
          <w:p w14:paraId="64E1BA6B" w14:textId="77777777" w:rsidR="0055688A" w:rsidRDefault="0055688A" w:rsidP="0055688A">
            <w:pPr>
              <w:pStyle w:val="NoSpacing"/>
              <w:rPr>
                <w:bCs/>
                <w:i/>
                <w:iCs/>
                <w:sz w:val="22"/>
                <w:szCs w:val="22"/>
              </w:rPr>
            </w:pPr>
          </w:p>
          <w:p w14:paraId="42B9821F" w14:textId="77777777" w:rsidR="0055688A" w:rsidRPr="00852BF5" w:rsidRDefault="0055688A" w:rsidP="0055688A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852BF5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Please include:</w:t>
            </w:r>
          </w:p>
          <w:p w14:paraId="3624A4B6" w14:textId="3F3AF0E6" w:rsidR="00551C29" w:rsidRDefault="00E673C6" w:rsidP="00551C29">
            <w:pPr>
              <w:pStyle w:val="NoSpacing"/>
              <w:numPr>
                <w:ilvl w:val="0"/>
                <w:numId w:val="16"/>
              </w:numP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Relevant details such as </w:t>
            </w:r>
            <w:r w:rsidR="00551C2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mission statement, years in operation, 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location(s), size of operations, </w:t>
            </w:r>
            <w:r w:rsidR="00551C2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etc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.</w:t>
            </w:r>
          </w:p>
          <w:p w14:paraId="53387734" w14:textId="544508AB" w:rsidR="009955C5" w:rsidRDefault="00850E27" w:rsidP="00551C29">
            <w:pPr>
              <w:pStyle w:val="NoSpacing"/>
              <w:numPr>
                <w:ilvl w:val="0"/>
                <w:numId w:val="16"/>
              </w:numP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Short (1-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3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years) and long (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5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+ years) </w:t>
            </w:r>
            <w:r w:rsidR="009955C5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term organization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al growth plans</w:t>
            </w:r>
          </w:p>
          <w:p w14:paraId="0A37A7E2" w14:textId="42373AF6" w:rsidR="00E44D71" w:rsidRPr="00E44D71" w:rsidRDefault="00E44D71" w:rsidP="002D105C">
            <w:pPr>
              <w:pStyle w:val="NoSpacing"/>
              <w:rPr>
                <w:bCs/>
                <w:sz w:val="22"/>
                <w:szCs w:val="22"/>
              </w:rPr>
            </w:pPr>
          </w:p>
        </w:tc>
        <w:tc>
          <w:tcPr>
            <w:tcW w:w="6677" w:type="dxa"/>
          </w:tcPr>
          <w:p w14:paraId="29BF20E4" w14:textId="77777777" w:rsidR="00E44D71" w:rsidRDefault="00E44D71" w:rsidP="007B4AB3">
            <w:pPr>
              <w:pStyle w:val="NoSpacing"/>
              <w:rPr>
                <w:sz w:val="22"/>
                <w:szCs w:val="22"/>
              </w:rPr>
            </w:pPr>
          </w:p>
          <w:p w14:paraId="3469A97D" w14:textId="77777777" w:rsidR="00556F77" w:rsidRDefault="00E44D71" w:rsidP="007B4AB3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1" w:name="Text84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"/>
          </w:p>
          <w:p w14:paraId="14304D5D" w14:textId="245D8FFD" w:rsidR="00E44D71" w:rsidRDefault="00E44D71" w:rsidP="007B4AB3">
            <w:pPr>
              <w:pStyle w:val="NoSpacing"/>
              <w:rPr>
                <w:sz w:val="22"/>
                <w:szCs w:val="22"/>
              </w:rPr>
            </w:pPr>
          </w:p>
        </w:tc>
      </w:tr>
      <w:tr w:rsidR="00551C29" w:rsidRPr="00D15BCE" w14:paraId="1E66A51C" w14:textId="77777777" w:rsidTr="001613C0">
        <w:trPr>
          <w:trHeight w:val="2616"/>
        </w:trPr>
        <w:tc>
          <w:tcPr>
            <w:tcW w:w="3212" w:type="dxa"/>
            <w:vAlign w:val="center"/>
          </w:tcPr>
          <w:p w14:paraId="41FD13E3" w14:textId="77777777" w:rsidR="00145B5D" w:rsidRDefault="00145B5D" w:rsidP="002D105C">
            <w:pPr>
              <w:pStyle w:val="NoSpacing"/>
              <w:rPr>
                <w:b/>
                <w:sz w:val="22"/>
                <w:szCs w:val="22"/>
              </w:rPr>
            </w:pPr>
          </w:p>
          <w:p w14:paraId="7765F18A" w14:textId="5AAD35FD" w:rsidR="00551C29" w:rsidRDefault="00551C29" w:rsidP="002D105C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Product(s) </w:t>
            </w:r>
            <w:r w:rsidR="00E673C6">
              <w:rPr>
                <w:b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verview</w:t>
            </w:r>
          </w:p>
          <w:p w14:paraId="523C62F7" w14:textId="29FD7C3C" w:rsidR="0083430F" w:rsidRDefault="0083430F" w:rsidP="0083430F">
            <w:pPr>
              <w:pStyle w:val="NoSpacing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(400-word max.)</w:t>
            </w:r>
          </w:p>
          <w:p w14:paraId="3890AB73" w14:textId="210E396A" w:rsidR="00551C29" w:rsidRDefault="00551C29" w:rsidP="002D105C">
            <w:pPr>
              <w:pStyle w:val="NoSpacing"/>
              <w:rPr>
                <w:b/>
                <w:sz w:val="22"/>
                <w:szCs w:val="22"/>
              </w:rPr>
            </w:pPr>
          </w:p>
          <w:p w14:paraId="1CF03259" w14:textId="1748E45B" w:rsidR="00551C29" w:rsidRDefault="00551C29" w:rsidP="009C0157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551C2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Please include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a</w:t>
            </w:r>
            <w:r w:rsidR="00E673C6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n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overview of your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operations and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product offerings (i.e., 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production line(s)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, range of products, 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channels to market</w:t>
            </w:r>
            <w:r w:rsidR="00A03B06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,</w:t>
            </w:r>
            <w:r w:rsidR="003C4681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export strategy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,</w:t>
            </w:r>
            <w:r w:rsidR="00A03B06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etc.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)</w:t>
            </w:r>
          </w:p>
          <w:p w14:paraId="7862506E" w14:textId="7920B8FE" w:rsidR="00551C29" w:rsidRDefault="00551C29" w:rsidP="009C0157">
            <w:pPr>
              <w:pStyle w:val="NoSpacing"/>
              <w:ind w:left="720"/>
              <w:rPr>
                <w:b/>
                <w:sz w:val="22"/>
                <w:szCs w:val="22"/>
              </w:rPr>
            </w:pPr>
          </w:p>
        </w:tc>
        <w:tc>
          <w:tcPr>
            <w:tcW w:w="6677" w:type="dxa"/>
          </w:tcPr>
          <w:p w14:paraId="34F43514" w14:textId="1D2800F9" w:rsidR="00551C29" w:rsidRDefault="00551C29" w:rsidP="007B4AB3">
            <w:pPr>
              <w:pStyle w:val="NoSpacing"/>
              <w:rPr>
                <w:sz w:val="22"/>
                <w:szCs w:val="22"/>
              </w:rPr>
            </w:pPr>
          </w:p>
          <w:p w14:paraId="7250AE4F" w14:textId="77777777" w:rsidR="00F439CF" w:rsidRDefault="00F439CF" w:rsidP="00F439CF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  <w:p w14:paraId="22BA0D60" w14:textId="77777777" w:rsidR="00F439CF" w:rsidRDefault="00F439CF" w:rsidP="007B4AB3">
            <w:pPr>
              <w:pStyle w:val="NoSpacing"/>
              <w:rPr>
                <w:sz w:val="22"/>
                <w:szCs w:val="22"/>
              </w:rPr>
            </w:pPr>
          </w:p>
          <w:p w14:paraId="6EB48531" w14:textId="74A69021" w:rsidR="00E673C6" w:rsidRDefault="00E673C6" w:rsidP="007B4AB3">
            <w:pPr>
              <w:pStyle w:val="NoSpacing"/>
              <w:rPr>
                <w:sz w:val="22"/>
                <w:szCs w:val="22"/>
              </w:rPr>
            </w:pPr>
          </w:p>
        </w:tc>
      </w:tr>
      <w:tr w:rsidR="00551C29" w:rsidRPr="00D15BCE" w14:paraId="0390465F" w14:textId="77777777" w:rsidTr="0083430F">
        <w:trPr>
          <w:trHeight w:val="1266"/>
        </w:trPr>
        <w:tc>
          <w:tcPr>
            <w:tcW w:w="3212" w:type="dxa"/>
            <w:vAlign w:val="center"/>
          </w:tcPr>
          <w:p w14:paraId="39ABE4E9" w14:textId="77777777" w:rsidR="00F439CF" w:rsidRDefault="00F439CF" w:rsidP="00B900A2">
            <w:pPr>
              <w:pStyle w:val="NoSpacing"/>
              <w:rPr>
                <w:b/>
                <w:color w:val="000000" w:themeColor="text1"/>
                <w:sz w:val="22"/>
                <w:szCs w:val="22"/>
              </w:rPr>
            </w:pPr>
          </w:p>
          <w:p w14:paraId="7067ABE7" w14:textId="7BEB160F" w:rsidR="00551C29" w:rsidRDefault="009955C5" w:rsidP="00B900A2">
            <w:pPr>
              <w:pStyle w:val="NoSpacing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Product m</w:t>
            </w:r>
            <w:r w:rsidR="00551C29">
              <w:rPr>
                <w:b/>
                <w:color w:val="000000" w:themeColor="text1"/>
                <w:sz w:val="22"/>
                <w:szCs w:val="22"/>
              </w:rPr>
              <w:t xml:space="preserve">anufacturing </w:t>
            </w:r>
            <w:r w:rsidR="00A03B06">
              <w:rPr>
                <w:b/>
                <w:color w:val="000000" w:themeColor="text1"/>
                <w:sz w:val="22"/>
                <w:szCs w:val="22"/>
              </w:rPr>
              <w:t>p</w:t>
            </w:r>
            <w:r w:rsidR="005E6FE8">
              <w:rPr>
                <w:b/>
                <w:color w:val="000000" w:themeColor="text1"/>
                <w:sz w:val="22"/>
                <w:szCs w:val="22"/>
              </w:rPr>
              <w:t>rocess</w:t>
            </w:r>
            <w:r>
              <w:rPr>
                <w:b/>
                <w:color w:val="000000" w:themeColor="text1"/>
                <w:sz w:val="22"/>
                <w:szCs w:val="22"/>
              </w:rPr>
              <w:t>(es)</w:t>
            </w:r>
          </w:p>
          <w:p w14:paraId="7640B6D1" w14:textId="21ECD10D" w:rsidR="0083430F" w:rsidRDefault="0083430F" w:rsidP="0083430F">
            <w:pPr>
              <w:pStyle w:val="NoSpacing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(400-word max.)</w:t>
            </w:r>
          </w:p>
          <w:p w14:paraId="151CB6DE" w14:textId="77777777" w:rsidR="009C0157" w:rsidRDefault="009C0157" w:rsidP="0083430F">
            <w:pPr>
              <w:pStyle w:val="NoSpacing"/>
              <w:rPr>
                <w:bCs/>
                <w:sz w:val="22"/>
                <w:szCs w:val="22"/>
              </w:rPr>
            </w:pPr>
          </w:p>
          <w:p w14:paraId="76ECD1FC" w14:textId="3C2CE8D4" w:rsidR="0083430F" w:rsidRPr="009C0157" w:rsidRDefault="009C0157" w:rsidP="00B900A2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852BF5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Please include:</w:t>
            </w:r>
          </w:p>
          <w:p w14:paraId="63EE99A2" w14:textId="0504B297" w:rsidR="00551C29" w:rsidRDefault="00551C29" w:rsidP="00B900A2">
            <w:pPr>
              <w:pStyle w:val="NoSpacing"/>
              <w:numPr>
                <w:ilvl w:val="0"/>
                <w:numId w:val="18"/>
              </w:numP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551C2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Describe 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the</w:t>
            </w:r>
            <w:r w:rsidRPr="00551C2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manufacturing</w:t>
            </w:r>
            <w:r w:rsidR="009955C5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processes and capabilities relevant to this application</w:t>
            </w:r>
          </w:p>
          <w:p w14:paraId="03D552B5" w14:textId="21D856BC" w:rsidR="00A03B06" w:rsidRDefault="00551C29" w:rsidP="0083430F">
            <w:pPr>
              <w:pStyle w:val="NoSpacing"/>
              <w:numPr>
                <w:ilvl w:val="0"/>
                <w:numId w:val="18"/>
              </w:numP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551C2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Describe any previous technology adoption</w:t>
            </w:r>
            <w:r w:rsidR="009955C5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, integration, or deployment</w:t>
            </w:r>
            <w:r w:rsidRPr="00551C2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projects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. Include activities undertaken, staff trained, economic and environmental outcomes</w:t>
            </w:r>
          </w:p>
          <w:p w14:paraId="46BEFA05" w14:textId="06E7C09F" w:rsidR="006F4CA2" w:rsidRPr="0083430F" w:rsidRDefault="006F4CA2" w:rsidP="006F4CA2">
            <w:pPr>
              <w:pStyle w:val="NoSpacing"/>
              <w:ind w:left="360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</w:p>
        </w:tc>
        <w:tc>
          <w:tcPr>
            <w:tcW w:w="6677" w:type="dxa"/>
          </w:tcPr>
          <w:p w14:paraId="10FBCC48" w14:textId="77777777" w:rsidR="00551C29" w:rsidRDefault="00551C29" w:rsidP="00E44D71">
            <w:pPr>
              <w:pStyle w:val="NoSpacing"/>
              <w:rPr>
                <w:sz w:val="22"/>
                <w:szCs w:val="22"/>
              </w:rPr>
            </w:pPr>
          </w:p>
          <w:p w14:paraId="26D893A4" w14:textId="77777777" w:rsidR="00F439CF" w:rsidRDefault="00F439CF" w:rsidP="00F439CF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  <w:p w14:paraId="278A66A3" w14:textId="05290043" w:rsidR="00F439CF" w:rsidRDefault="00F439CF" w:rsidP="00E44D71">
            <w:pPr>
              <w:pStyle w:val="NoSpacing"/>
              <w:rPr>
                <w:sz w:val="22"/>
                <w:szCs w:val="22"/>
              </w:rPr>
            </w:pPr>
          </w:p>
        </w:tc>
      </w:tr>
    </w:tbl>
    <w:p w14:paraId="66D8AC19" w14:textId="2043F9EA" w:rsidR="00A03B06" w:rsidRDefault="00A03B06">
      <w:pPr>
        <w:spacing w:before="0" w:after="0"/>
      </w:pPr>
    </w:p>
    <w:p w14:paraId="6AD73C2E" w14:textId="5E2C9710" w:rsidR="009C0157" w:rsidRDefault="009C0157">
      <w:pPr>
        <w:spacing w:before="0" w:after="0"/>
      </w:pPr>
    </w:p>
    <w:p w14:paraId="6FAC1F72" w14:textId="77777777" w:rsidR="009C0157" w:rsidRDefault="009C0157">
      <w:pPr>
        <w:spacing w:before="0" w:after="0"/>
      </w:pPr>
    </w:p>
    <w:tbl>
      <w:tblPr>
        <w:tblStyle w:val="TableGrid"/>
        <w:tblW w:w="9889" w:type="dxa"/>
        <w:tblInd w:w="-567" w:type="dxa"/>
        <w:tblLook w:val="04A0" w:firstRow="1" w:lastRow="0" w:firstColumn="1" w:lastColumn="0" w:noHBand="0" w:noVBand="1"/>
      </w:tblPr>
      <w:tblGrid>
        <w:gridCol w:w="3212"/>
        <w:gridCol w:w="6677"/>
      </w:tblGrid>
      <w:tr w:rsidR="00A03B06" w:rsidRPr="00D15BCE" w14:paraId="76B67BCB" w14:textId="77777777" w:rsidTr="0098488F">
        <w:trPr>
          <w:trHeight w:val="469"/>
        </w:trPr>
        <w:tc>
          <w:tcPr>
            <w:tcW w:w="9889" w:type="dxa"/>
            <w:gridSpan w:val="2"/>
            <w:shd w:val="clear" w:color="auto" w:fill="17426B"/>
            <w:vAlign w:val="center"/>
          </w:tcPr>
          <w:p w14:paraId="214F3524" w14:textId="761596BE" w:rsidR="00A03B06" w:rsidRPr="00D15BCE" w:rsidRDefault="00A03B06" w:rsidP="0098488F">
            <w:pPr>
              <w:pStyle w:val="NoSpacing"/>
              <w:rPr>
                <w:b/>
                <w:color w:val="auto"/>
                <w:sz w:val="22"/>
                <w:szCs w:val="22"/>
              </w:rPr>
            </w:pPr>
            <w:r w:rsidRPr="004C316F">
              <w:rPr>
                <w:b/>
                <w:color w:val="auto"/>
                <w:sz w:val="22"/>
                <w:szCs w:val="22"/>
              </w:rPr>
              <w:t>SECTION B: CLEAN TECHNOLOGY PROVIDER</w:t>
            </w:r>
          </w:p>
        </w:tc>
      </w:tr>
      <w:tr w:rsidR="00A03B06" w:rsidRPr="00D15BCE" w14:paraId="78FBF7E8" w14:textId="77777777" w:rsidTr="0098488F">
        <w:tc>
          <w:tcPr>
            <w:tcW w:w="3212" w:type="dxa"/>
            <w:vAlign w:val="center"/>
          </w:tcPr>
          <w:p w14:paraId="51B81328" w14:textId="119B4F70" w:rsidR="00A03B06" w:rsidRPr="00D15BCE" w:rsidRDefault="0075559D" w:rsidP="0098488F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Clean technology provider</w:t>
            </w:r>
            <w:r w:rsidR="007E5C05">
              <w:rPr>
                <w:b/>
                <w:sz w:val="22"/>
                <w:szCs w:val="22"/>
              </w:rPr>
              <w:t xml:space="preserve"> name</w:t>
            </w:r>
          </w:p>
        </w:tc>
        <w:tc>
          <w:tcPr>
            <w:tcW w:w="6677" w:type="dxa"/>
          </w:tcPr>
          <w:p w14:paraId="1DC3BB7A" w14:textId="77777777" w:rsidR="00A03B06" w:rsidRPr="00D15BCE" w:rsidRDefault="00A03B06" w:rsidP="0098488F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03B06" w:rsidRPr="00D15BCE" w14:paraId="17616958" w14:textId="77777777" w:rsidTr="0098488F">
        <w:trPr>
          <w:trHeight w:val="404"/>
        </w:trPr>
        <w:tc>
          <w:tcPr>
            <w:tcW w:w="3212" w:type="dxa"/>
            <w:vAlign w:val="center"/>
          </w:tcPr>
          <w:p w14:paraId="506B973D" w14:textId="77777777" w:rsidR="0083430F" w:rsidRDefault="0083430F" w:rsidP="0098488F">
            <w:pPr>
              <w:pStyle w:val="NoSpacing"/>
              <w:rPr>
                <w:b/>
                <w:color w:val="000000" w:themeColor="text1"/>
                <w:sz w:val="22"/>
                <w:szCs w:val="22"/>
              </w:rPr>
            </w:pPr>
          </w:p>
          <w:p w14:paraId="1F000DC3" w14:textId="6F37F2D4" w:rsidR="00A03B06" w:rsidRDefault="00A03B06" w:rsidP="0098488F">
            <w:pPr>
              <w:pStyle w:val="NoSpacing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Brief organization description</w:t>
            </w:r>
          </w:p>
          <w:p w14:paraId="601CB127" w14:textId="73B394DF" w:rsidR="00A03B06" w:rsidRPr="005D2EAE" w:rsidRDefault="00A03B06" w:rsidP="0098488F">
            <w:pPr>
              <w:pStyle w:val="NoSpacing"/>
              <w:rPr>
                <w:bCs/>
                <w:color w:val="000000" w:themeColor="text1"/>
                <w:sz w:val="22"/>
                <w:szCs w:val="22"/>
              </w:rPr>
            </w:pPr>
            <w:r w:rsidRPr="005D2EAE">
              <w:rPr>
                <w:bCs/>
                <w:color w:val="000000" w:themeColor="text1"/>
                <w:sz w:val="22"/>
                <w:szCs w:val="22"/>
              </w:rPr>
              <w:t>(</w:t>
            </w:r>
            <w:r w:rsidR="0075215B">
              <w:rPr>
                <w:bCs/>
                <w:color w:val="000000" w:themeColor="text1"/>
                <w:sz w:val="22"/>
                <w:szCs w:val="22"/>
              </w:rPr>
              <w:t>25</w:t>
            </w:r>
            <w:r w:rsidRPr="005D2EAE">
              <w:rPr>
                <w:bCs/>
                <w:color w:val="000000" w:themeColor="text1"/>
                <w:sz w:val="22"/>
                <w:szCs w:val="22"/>
              </w:rPr>
              <w:t>0-word max.)</w:t>
            </w:r>
          </w:p>
          <w:p w14:paraId="47C511AA" w14:textId="77777777" w:rsidR="00A03B06" w:rsidRPr="00852BF5" w:rsidRDefault="00A03B06" w:rsidP="0098488F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852BF5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Please include:</w:t>
            </w:r>
          </w:p>
          <w:p w14:paraId="6E438132" w14:textId="0E4336A9" w:rsidR="00A03B06" w:rsidRDefault="00A03B06" w:rsidP="0075215B">
            <w:pPr>
              <w:pStyle w:val="NoSpacing"/>
              <w:numPr>
                <w:ilvl w:val="0"/>
                <w:numId w:val="19"/>
              </w:numP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A b</w:t>
            </w:r>
            <w:r w:rsidRPr="00852BF5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rief </w:t>
            </w:r>
            <w:r w:rsidR="0075559D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organizational </w:t>
            </w:r>
            <w:r w:rsidRPr="00852BF5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overview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(mission statement, years in operation, etc.)</w:t>
            </w:r>
          </w:p>
          <w:p w14:paraId="4D934E2D" w14:textId="76FA9F29" w:rsidR="0075215B" w:rsidRDefault="0075215B" w:rsidP="0075215B">
            <w:pPr>
              <w:pStyle w:val="NoSpacing"/>
              <w:numPr>
                <w:ilvl w:val="0"/>
                <w:numId w:val="19"/>
              </w:numP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Describe 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the organization’s </w:t>
            </w:r>
            <w:r w:rsidR="00850E2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current and future 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target market</w:t>
            </w:r>
            <w:r w:rsidR="00850E2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(s)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(optional)</w:t>
            </w:r>
          </w:p>
          <w:p w14:paraId="201FC948" w14:textId="77777777" w:rsidR="00A03B06" w:rsidRDefault="00A03B06" w:rsidP="0098488F">
            <w:pPr>
              <w:pStyle w:val="NoSpacing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6677" w:type="dxa"/>
          </w:tcPr>
          <w:p w14:paraId="191CB65A" w14:textId="77777777" w:rsidR="00A03B06" w:rsidRDefault="00A03B06" w:rsidP="0098488F">
            <w:pPr>
              <w:pStyle w:val="NoSpacing"/>
              <w:rPr>
                <w:sz w:val="22"/>
                <w:szCs w:val="22"/>
              </w:rPr>
            </w:pPr>
          </w:p>
          <w:p w14:paraId="7E7987F3" w14:textId="41EF6C5B" w:rsidR="00A03B06" w:rsidRDefault="00A03B06" w:rsidP="0098488F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03B06" w:rsidRPr="00D15BCE" w14:paraId="7985B4D7" w14:textId="77777777" w:rsidTr="0098488F">
        <w:trPr>
          <w:trHeight w:val="2695"/>
        </w:trPr>
        <w:tc>
          <w:tcPr>
            <w:tcW w:w="3212" w:type="dxa"/>
            <w:vAlign w:val="center"/>
          </w:tcPr>
          <w:p w14:paraId="7583FAB3" w14:textId="77777777" w:rsidR="0083430F" w:rsidRDefault="0083430F" w:rsidP="0098488F">
            <w:pPr>
              <w:pStyle w:val="NoSpacing"/>
              <w:rPr>
                <w:b/>
                <w:color w:val="000000" w:themeColor="text1"/>
                <w:sz w:val="22"/>
                <w:szCs w:val="22"/>
              </w:rPr>
            </w:pPr>
          </w:p>
          <w:p w14:paraId="0F131662" w14:textId="4A95F279" w:rsidR="00A03B06" w:rsidRDefault="00A03B06" w:rsidP="0098488F">
            <w:pPr>
              <w:pStyle w:val="NoSpacing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Brief technology description </w:t>
            </w:r>
          </w:p>
          <w:p w14:paraId="6A4E7707" w14:textId="77777777" w:rsidR="00A03B06" w:rsidRDefault="00A03B06" w:rsidP="0098488F">
            <w:pPr>
              <w:pStyle w:val="NoSpacing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(200-word max.)</w:t>
            </w:r>
          </w:p>
          <w:p w14:paraId="5F39480B" w14:textId="77777777" w:rsidR="00A03B06" w:rsidRDefault="00A03B06" w:rsidP="0098488F">
            <w:pPr>
              <w:pStyle w:val="NoSpacing"/>
              <w:rPr>
                <w:bCs/>
                <w:color w:val="000000" w:themeColor="text1"/>
                <w:sz w:val="22"/>
                <w:szCs w:val="22"/>
              </w:rPr>
            </w:pPr>
          </w:p>
          <w:p w14:paraId="1C938861" w14:textId="708265D9" w:rsidR="00C7529B" w:rsidRDefault="00A03B06" w:rsidP="0098488F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033321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Briefly describe the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technology to be </w:t>
            </w:r>
            <w:r w:rsidR="00C7529B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adopted, implemented, or deployed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in your organization’s operations.</w:t>
            </w:r>
            <w:r w:rsidRPr="00033321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</w:t>
            </w:r>
          </w:p>
          <w:p w14:paraId="43D9181C" w14:textId="77777777" w:rsidR="00A03B06" w:rsidRPr="00D15BCE" w:rsidRDefault="00A03B06" w:rsidP="0098488F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6677" w:type="dxa"/>
          </w:tcPr>
          <w:p w14:paraId="7A7EB074" w14:textId="77777777" w:rsidR="00A03B06" w:rsidRDefault="00A03B06" w:rsidP="0098488F">
            <w:pPr>
              <w:pStyle w:val="NoSpacing"/>
              <w:rPr>
                <w:sz w:val="22"/>
                <w:szCs w:val="22"/>
              </w:rPr>
            </w:pPr>
          </w:p>
          <w:p w14:paraId="69443A83" w14:textId="77777777" w:rsidR="00A03B06" w:rsidRDefault="00A03B06" w:rsidP="0098488F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03B06" w:rsidRPr="00D15BCE" w14:paraId="207A9830" w14:textId="77777777" w:rsidTr="0098488F">
        <w:trPr>
          <w:trHeight w:val="1074"/>
        </w:trPr>
        <w:tc>
          <w:tcPr>
            <w:tcW w:w="3212" w:type="dxa"/>
            <w:vAlign w:val="center"/>
          </w:tcPr>
          <w:p w14:paraId="1977829C" w14:textId="77777777" w:rsidR="00A03B06" w:rsidRDefault="00A03B06" w:rsidP="0098488F">
            <w:pPr>
              <w:pStyle w:val="NoSpacing"/>
              <w:rPr>
                <w:bCs/>
                <w:sz w:val="22"/>
                <w:szCs w:val="22"/>
              </w:rPr>
            </w:pPr>
          </w:p>
          <w:p w14:paraId="18DA60BC" w14:textId="1E84B6F4" w:rsidR="00A03B06" w:rsidRDefault="00A03B06" w:rsidP="0098488F">
            <w:pPr>
              <w:pStyle w:val="NoSpacing"/>
              <w:rPr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Technology Readiness Level (TRL) </w:t>
            </w:r>
            <w:r w:rsidR="0075559D">
              <w:rPr>
                <w:b/>
                <w:sz w:val="22"/>
                <w:szCs w:val="22"/>
              </w:rPr>
              <w:t>of the clean technology</w:t>
            </w:r>
          </w:p>
          <w:p w14:paraId="0CBDB968" w14:textId="77777777" w:rsidR="00A03B06" w:rsidRPr="00033321" w:rsidRDefault="00A03B06" w:rsidP="0098488F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Select </w:t>
            </w:r>
            <w:r w:rsidRPr="00033321">
              <w:rPr>
                <w:bCs/>
                <w:i/>
                <w:iCs/>
                <w:color w:val="808080" w:themeColor="background1" w:themeShade="80"/>
                <w:sz w:val="21"/>
                <w:szCs w:val="21"/>
                <w:u w:val="single"/>
              </w:rPr>
              <w:t>one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only. </w:t>
            </w:r>
          </w:p>
          <w:p w14:paraId="1390093C" w14:textId="77777777" w:rsidR="00A03B06" w:rsidRDefault="00A03B06" w:rsidP="00145B5D">
            <w:pPr>
              <w:pStyle w:val="NoSpacing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6677" w:type="dxa"/>
          </w:tcPr>
          <w:p w14:paraId="17BF06FC" w14:textId="77777777" w:rsidR="00A03B06" w:rsidRPr="00F84FC4" w:rsidRDefault="00A03B06" w:rsidP="0098488F">
            <w:pPr>
              <w:pStyle w:val="NoSpacing"/>
              <w:rPr>
                <w:color w:val="000000" w:themeColor="text1"/>
                <w:sz w:val="20"/>
                <w:szCs w:val="20"/>
              </w:rPr>
            </w:pPr>
          </w:p>
          <w:p w14:paraId="167BB044" w14:textId="77777777" w:rsidR="00A03B06" w:rsidRPr="00F84FC4" w:rsidRDefault="00A03B06" w:rsidP="0098488F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8 – Technology completed and qualified through testing and demos</w:t>
            </w:r>
          </w:p>
          <w:p w14:paraId="2225D574" w14:textId="77777777" w:rsidR="00A03B06" w:rsidRPr="00020294" w:rsidRDefault="00A03B06" w:rsidP="0098488F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9 – Actual technology proven through successful deployment in an operational setting </w:t>
            </w:r>
          </w:p>
        </w:tc>
      </w:tr>
      <w:tr w:rsidR="00145B5D" w:rsidRPr="00D15BCE" w14:paraId="2E9FA1CE" w14:textId="77777777" w:rsidTr="0098488F">
        <w:trPr>
          <w:trHeight w:val="1074"/>
        </w:trPr>
        <w:tc>
          <w:tcPr>
            <w:tcW w:w="3212" w:type="dxa"/>
            <w:vAlign w:val="center"/>
          </w:tcPr>
          <w:p w14:paraId="3223B2B5" w14:textId="77777777" w:rsidR="00145B5D" w:rsidRDefault="00145B5D" w:rsidP="00145B5D">
            <w:pPr>
              <w:pStyle w:val="NoSpacing"/>
              <w:rPr>
                <w:b/>
                <w:color w:val="000000" w:themeColor="text1"/>
                <w:sz w:val="22"/>
                <w:szCs w:val="22"/>
              </w:rPr>
            </w:pPr>
          </w:p>
          <w:p w14:paraId="1E109DF4" w14:textId="3E807590" w:rsidR="00145B5D" w:rsidRDefault="00145B5D" w:rsidP="00145B5D">
            <w:pPr>
              <w:pStyle w:val="NoSpacing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Examples of where th</w:t>
            </w:r>
            <w:r w:rsidR="00C7529B">
              <w:rPr>
                <w:b/>
                <w:color w:val="000000" w:themeColor="text1"/>
                <w:sz w:val="22"/>
                <w:szCs w:val="22"/>
              </w:rPr>
              <w:t xml:space="preserve">is 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clean technology has been </w:t>
            </w:r>
            <w:r w:rsidR="00C7529B">
              <w:rPr>
                <w:b/>
                <w:color w:val="000000" w:themeColor="text1"/>
                <w:sz w:val="22"/>
                <w:szCs w:val="22"/>
              </w:rPr>
              <w:t xml:space="preserve">previously </w:t>
            </w:r>
            <w:r>
              <w:rPr>
                <w:b/>
                <w:color w:val="000000" w:themeColor="text1"/>
                <w:sz w:val="22"/>
                <w:szCs w:val="22"/>
              </w:rPr>
              <w:t>implemented (other industrial end-users)</w:t>
            </w:r>
          </w:p>
          <w:p w14:paraId="7E884C4A" w14:textId="77777777" w:rsidR="00145B5D" w:rsidRPr="00020294" w:rsidRDefault="00145B5D" w:rsidP="00145B5D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020294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If confidential, please describe the use case in general terms. </w:t>
            </w:r>
          </w:p>
          <w:p w14:paraId="72924276" w14:textId="77777777" w:rsidR="00145B5D" w:rsidRDefault="00145B5D" w:rsidP="0098488F">
            <w:pPr>
              <w:pStyle w:val="NoSpacing"/>
              <w:rPr>
                <w:bCs/>
                <w:sz w:val="22"/>
                <w:szCs w:val="22"/>
              </w:rPr>
            </w:pPr>
          </w:p>
        </w:tc>
        <w:tc>
          <w:tcPr>
            <w:tcW w:w="6677" w:type="dxa"/>
          </w:tcPr>
          <w:p w14:paraId="540C7D70" w14:textId="77777777" w:rsidR="00145B5D" w:rsidRDefault="00145B5D" w:rsidP="0098488F">
            <w:pPr>
              <w:pStyle w:val="NoSpacing"/>
              <w:rPr>
                <w:color w:val="000000" w:themeColor="text1"/>
                <w:sz w:val="20"/>
                <w:szCs w:val="20"/>
              </w:rPr>
            </w:pPr>
          </w:p>
          <w:p w14:paraId="700C9AE8" w14:textId="7E35102B" w:rsidR="00D50C92" w:rsidRPr="00F84FC4" w:rsidRDefault="00D50C92" w:rsidP="0098488F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</w:tbl>
    <w:p w14:paraId="04049E6E" w14:textId="39E37A54" w:rsidR="00A84DD7" w:rsidRDefault="00A84DD7">
      <w:r>
        <w:br w:type="page"/>
      </w:r>
    </w:p>
    <w:tbl>
      <w:tblPr>
        <w:tblStyle w:val="TableGrid"/>
        <w:tblW w:w="9889" w:type="dxa"/>
        <w:tblInd w:w="-567" w:type="dxa"/>
        <w:tblLook w:val="04A0" w:firstRow="1" w:lastRow="0" w:firstColumn="1" w:lastColumn="0" w:noHBand="0" w:noVBand="1"/>
      </w:tblPr>
      <w:tblGrid>
        <w:gridCol w:w="3212"/>
        <w:gridCol w:w="6677"/>
      </w:tblGrid>
      <w:tr w:rsidR="00EC2AAE" w:rsidRPr="00D15BCE" w14:paraId="0A3BDD21" w14:textId="77777777" w:rsidTr="006945B9">
        <w:trPr>
          <w:trHeight w:val="539"/>
        </w:trPr>
        <w:tc>
          <w:tcPr>
            <w:tcW w:w="9889" w:type="dxa"/>
            <w:gridSpan w:val="2"/>
            <w:shd w:val="clear" w:color="auto" w:fill="17426B"/>
            <w:vAlign w:val="center"/>
          </w:tcPr>
          <w:p w14:paraId="1591822E" w14:textId="085C55B5" w:rsidR="00EC2AAE" w:rsidRPr="00FC6F9A" w:rsidRDefault="00DC1B18" w:rsidP="00EC2AAE">
            <w:pPr>
              <w:pStyle w:val="NoSpacing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lastRenderedPageBreak/>
              <w:t xml:space="preserve">SECTION </w:t>
            </w:r>
            <w:r w:rsidR="00952DA1">
              <w:rPr>
                <w:b/>
                <w:color w:val="FFFFFF" w:themeColor="background1"/>
                <w:sz w:val="22"/>
                <w:szCs w:val="22"/>
              </w:rPr>
              <w:t>C</w:t>
            </w:r>
            <w:r>
              <w:rPr>
                <w:b/>
                <w:color w:val="FFFFFF" w:themeColor="background1"/>
                <w:sz w:val="22"/>
                <w:szCs w:val="22"/>
              </w:rPr>
              <w:t xml:space="preserve">: DETAILED PROJECT </w:t>
            </w:r>
            <w:r w:rsidR="000A7D3B">
              <w:rPr>
                <w:b/>
                <w:color w:val="FFFFFF" w:themeColor="background1"/>
                <w:sz w:val="22"/>
                <w:szCs w:val="22"/>
              </w:rPr>
              <w:t>OVERVIEW</w:t>
            </w:r>
            <w:r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EC2AAE" w:rsidRPr="00FC6F9A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E44D71" w:rsidRPr="00D15BCE" w14:paraId="69844531" w14:textId="77777777" w:rsidTr="001613C0">
        <w:tc>
          <w:tcPr>
            <w:tcW w:w="3212" w:type="dxa"/>
            <w:vAlign w:val="center"/>
          </w:tcPr>
          <w:p w14:paraId="6D07D54E" w14:textId="7E0ED4CF" w:rsidR="00E44D71" w:rsidRPr="00E44D71" w:rsidRDefault="00E44D71" w:rsidP="00E44D71">
            <w:pPr>
              <w:pStyle w:val="NoSpacing"/>
              <w:rPr>
                <w:rFonts w:cstheme="majorHAnsi"/>
                <w:b/>
                <w:bCs/>
                <w:sz w:val="22"/>
                <w:szCs w:val="22"/>
              </w:rPr>
            </w:pPr>
            <w:r>
              <w:rPr>
                <w:rFonts w:cstheme="majorHAnsi"/>
                <w:b/>
                <w:bCs/>
                <w:sz w:val="22"/>
                <w:szCs w:val="22"/>
              </w:rPr>
              <w:t xml:space="preserve">Project </w:t>
            </w:r>
            <w:r w:rsidR="0090752E">
              <w:rPr>
                <w:rFonts w:cstheme="majorHAnsi"/>
                <w:b/>
                <w:bCs/>
                <w:sz w:val="22"/>
                <w:szCs w:val="22"/>
              </w:rPr>
              <w:t>t</w:t>
            </w:r>
            <w:r>
              <w:rPr>
                <w:rFonts w:cstheme="majorHAnsi"/>
                <w:b/>
                <w:bCs/>
                <w:sz w:val="22"/>
                <w:szCs w:val="22"/>
              </w:rPr>
              <w:t>itle</w:t>
            </w:r>
          </w:p>
        </w:tc>
        <w:tc>
          <w:tcPr>
            <w:tcW w:w="6677" w:type="dxa"/>
          </w:tcPr>
          <w:p w14:paraId="608F0373" w14:textId="07968116" w:rsidR="00E44D71" w:rsidRPr="00E44D71" w:rsidRDefault="00E44D71" w:rsidP="00E44D71">
            <w:pPr>
              <w:pStyle w:val="NoSpacing"/>
              <w:rPr>
                <w:rFonts w:cstheme="majorHAnsi"/>
                <w:sz w:val="22"/>
                <w:szCs w:val="22"/>
              </w:rPr>
            </w:pPr>
            <w:r>
              <w:rPr>
                <w:rFonts w:cstheme="majorHAnsi"/>
                <w:sz w:val="22"/>
                <w:szCs w:val="22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2" w:name="Text88"/>
            <w:r>
              <w:rPr>
                <w:rFonts w:cstheme="majorHAnsi"/>
                <w:sz w:val="22"/>
                <w:szCs w:val="22"/>
              </w:rPr>
              <w:instrText xml:space="preserve"> FORMTEXT </w:instrText>
            </w:r>
            <w:r>
              <w:rPr>
                <w:rFonts w:cstheme="majorHAnsi"/>
                <w:sz w:val="22"/>
                <w:szCs w:val="22"/>
              </w:rPr>
            </w:r>
            <w:r>
              <w:rPr>
                <w:rFonts w:cstheme="majorHAnsi"/>
                <w:sz w:val="22"/>
                <w:szCs w:val="22"/>
              </w:rPr>
              <w:fldChar w:fldCharType="separate"/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sz w:val="22"/>
                <w:szCs w:val="22"/>
              </w:rPr>
              <w:fldChar w:fldCharType="end"/>
            </w:r>
            <w:bookmarkEnd w:id="2"/>
          </w:p>
        </w:tc>
      </w:tr>
      <w:tr w:rsidR="00E44D71" w:rsidRPr="00D15BCE" w14:paraId="3CC4ABD6" w14:textId="77777777" w:rsidTr="001613C0">
        <w:tc>
          <w:tcPr>
            <w:tcW w:w="3212" w:type="dxa"/>
            <w:vAlign w:val="center"/>
          </w:tcPr>
          <w:p w14:paraId="0420DF9D" w14:textId="02300177" w:rsidR="00E44D71" w:rsidRPr="00E44D71" w:rsidRDefault="00E44D71" w:rsidP="00E44D71">
            <w:pPr>
              <w:pStyle w:val="NoSpacing"/>
              <w:rPr>
                <w:rFonts w:cstheme="majorHAnsi"/>
                <w:b/>
                <w:bCs/>
                <w:sz w:val="22"/>
                <w:szCs w:val="22"/>
              </w:rPr>
            </w:pPr>
            <w:r>
              <w:rPr>
                <w:rFonts w:cstheme="majorHAnsi"/>
                <w:b/>
                <w:bCs/>
                <w:sz w:val="22"/>
                <w:szCs w:val="22"/>
              </w:rPr>
              <w:t>Project</w:t>
            </w:r>
            <w:r w:rsidR="0090752E">
              <w:rPr>
                <w:rFonts w:cstheme="majorHAnsi"/>
                <w:b/>
                <w:bCs/>
                <w:sz w:val="22"/>
                <w:szCs w:val="22"/>
              </w:rPr>
              <w:t xml:space="preserve"> s</w:t>
            </w:r>
            <w:r>
              <w:rPr>
                <w:rFonts w:cstheme="majorHAnsi"/>
                <w:b/>
                <w:bCs/>
                <w:sz w:val="22"/>
                <w:szCs w:val="22"/>
              </w:rPr>
              <w:t xml:space="preserve">tart </w:t>
            </w:r>
            <w:r w:rsidR="0090752E">
              <w:rPr>
                <w:rFonts w:cstheme="majorHAnsi"/>
                <w:b/>
                <w:bCs/>
                <w:sz w:val="22"/>
                <w:szCs w:val="22"/>
              </w:rPr>
              <w:t>d</w:t>
            </w:r>
            <w:r>
              <w:rPr>
                <w:rFonts w:cstheme="majorHAnsi"/>
                <w:b/>
                <w:bCs/>
                <w:sz w:val="22"/>
                <w:szCs w:val="22"/>
              </w:rPr>
              <w:t>ate</w:t>
            </w:r>
          </w:p>
        </w:tc>
        <w:tc>
          <w:tcPr>
            <w:tcW w:w="6677" w:type="dxa"/>
          </w:tcPr>
          <w:p w14:paraId="7C2F4706" w14:textId="4C73F30C" w:rsidR="00E44D71" w:rsidRPr="00E44D71" w:rsidRDefault="00E44D71" w:rsidP="00E44D71">
            <w:pPr>
              <w:pStyle w:val="NoSpacing"/>
              <w:rPr>
                <w:rFonts w:cstheme="majorHAnsi"/>
                <w:sz w:val="22"/>
                <w:szCs w:val="22"/>
              </w:rPr>
            </w:pPr>
            <w:r>
              <w:rPr>
                <w:rFonts w:cstheme="majorHAnsi"/>
                <w:sz w:val="22"/>
                <w:szCs w:val="22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3" w:name="Text91"/>
            <w:r>
              <w:rPr>
                <w:rFonts w:cstheme="majorHAnsi"/>
                <w:sz w:val="22"/>
                <w:szCs w:val="22"/>
              </w:rPr>
              <w:instrText xml:space="preserve"> FORMTEXT </w:instrText>
            </w:r>
            <w:r>
              <w:rPr>
                <w:rFonts w:cstheme="majorHAnsi"/>
                <w:sz w:val="22"/>
                <w:szCs w:val="22"/>
              </w:rPr>
            </w:r>
            <w:r>
              <w:rPr>
                <w:rFonts w:cstheme="majorHAnsi"/>
                <w:sz w:val="22"/>
                <w:szCs w:val="22"/>
              </w:rPr>
              <w:fldChar w:fldCharType="separate"/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sz w:val="22"/>
                <w:szCs w:val="22"/>
              </w:rPr>
              <w:fldChar w:fldCharType="end"/>
            </w:r>
            <w:bookmarkEnd w:id="3"/>
          </w:p>
        </w:tc>
      </w:tr>
      <w:tr w:rsidR="00E44D71" w:rsidRPr="00D15BCE" w14:paraId="2630542E" w14:textId="77777777" w:rsidTr="001613C0">
        <w:tc>
          <w:tcPr>
            <w:tcW w:w="3212" w:type="dxa"/>
            <w:vAlign w:val="center"/>
          </w:tcPr>
          <w:p w14:paraId="596C5735" w14:textId="1DE4D1B7" w:rsidR="00E44D71" w:rsidRPr="00E44D71" w:rsidRDefault="00E44D71" w:rsidP="00E44D71">
            <w:pPr>
              <w:pStyle w:val="NoSpacing"/>
              <w:rPr>
                <w:rFonts w:cstheme="majorHAnsi"/>
                <w:b/>
                <w:bCs/>
                <w:sz w:val="22"/>
                <w:szCs w:val="22"/>
              </w:rPr>
            </w:pPr>
            <w:r>
              <w:rPr>
                <w:rFonts w:cstheme="majorHAnsi"/>
                <w:b/>
                <w:bCs/>
                <w:sz w:val="22"/>
                <w:szCs w:val="22"/>
              </w:rPr>
              <w:t xml:space="preserve">Project </w:t>
            </w:r>
            <w:r w:rsidR="0090752E">
              <w:rPr>
                <w:rFonts w:cstheme="majorHAnsi"/>
                <w:b/>
                <w:bCs/>
                <w:sz w:val="22"/>
                <w:szCs w:val="22"/>
              </w:rPr>
              <w:t>e</w:t>
            </w:r>
            <w:r>
              <w:rPr>
                <w:rFonts w:cstheme="majorHAnsi"/>
                <w:b/>
                <w:bCs/>
                <w:sz w:val="22"/>
                <w:szCs w:val="22"/>
              </w:rPr>
              <w:t xml:space="preserve">nd </w:t>
            </w:r>
            <w:r w:rsidR="0090752E">
              <w:rPr>
                <w:rFonts w:cstheme="majorHAnsi"/>
                <w:b/>
                <w:bCs/>
                <w:sz w:val="22"/>
                <w:szCs w:val="22"/>
              </w:rPr>
              <w:t>d</w:t>
            </w:r>
            <w:r>
              <w:rPr>
                <w:rFonts w:cstheme="majorHAnsi"/>
                <w:b/>
                <w:bCs/>
                <w:sz w:val="22"/>
                <w:szCs w:val="22"/>
              </w:rPr>
              <w:t>ate</w:t>
            </w:r>
          </w:p>
        </w:tc>
        <w:tc>
          <w:tcPr>
            <w:tcW w:w="6677" w:type="dxa"/>
          </w:tcPr>
          <w:p w14:paraId="2C5A7B13" w14:textId="33B68EDD" w:rsidR="00E44D71" w:rsidRPr="00E44D71" w:rsidRDefault="00E44D71" w:rsidP="00E44D71">
            <w:pPr>
              <w:pStyle w:val="NoSpacing"/>
              <w:rPr>
                <w:rFonts w:cstheme="majorHAnsi"/>
                <w:sz w:val="22"/>
                <w:szCs w:val="22"/>
              </w:rPr>
            </w:pPr>
            <w:r>
              <w:rPr>
                <w:rFonts w:cstheme="majorHAnsi"/>
                <w:sz w:val="22"/>
                <w:szCs w:val="22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4" w:name="Text92"/>
            <w:r>
              <w:rPr>
                <w:rFonts w:cstheme="majorHAnsi"/>
                <w:sz w:val="22"/>
                <w:szCs w:val="22"/>
              </w:rPr>
              <w:instrText xml:space="preserve"> FORMTEXT </w:instrText>
            </w:r>
            <w:r>
              <w:rPr>
                <w:rFonts w:cstheme="majorHAnsi"/>
                <w:sz w:val="22"/>
                <w:szCs w:val="22"/>
              </w:rPr>
            </w:r>
            <w:r>
              <w:rPr>
                <w:rFonts w:cstheme="majorHAnsi"/>
                <w:sz w:val="22"/>
                <w:szCs w:val="22"/>
              </w:rPr>
              <w:fldChar w:fldCharType="separate"/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sz w:val="22"/>
                <w:szCs w:val="22"/>
              </w:rPr>
              <w:fldChar w:fldCharType="end"/>
            </w:r>
            <w:bookmarkEnd w:id="4"/>
          </w:p>
        </w:tc>
      </w:tr>
      <w:tr w:rsidR="00AE03B9" w:rsidRPr="00D15BCE" w14:paraId="64441574" w14:textId="77777777" w:rsidTr="0094383D">
        <w:trPr>
          <w:trHeight w:val="2450"/>
        </w:trPr>
        <w:tc>
          <w:tcPr>
            <w:tcW w:w="3212" w:type="dxa"/>
            <w:vAlign w:val="center"/>
          </w:tcPr>
          <w:p w14:paraId="6CDBB3D2" w14:textId="438E7766" w:rsidR="00AB61F7" w:rsidRDefault="00AE03B9" w:rsidP="00E44D71">
            <w:pPr>
              <w:pStyle w:val="NoSpacing"/>
              <w:rPr>
                <w:rFonts w:cstheme="majorHAnsi"/>
                <w:b/>
                <w:bCs/>
                <w:sz w:val="22"/>
                <w:szCs w:val="22"/>
              </w:rPr>
            </w:pPr>
            <w:r>
              <w:rPr>
                <w:rFonts w:cstheme="majorHAnsi"/>
                <w:b/>
                <w:bCs/>
                <w:sz w:val="22"/>
                <w:szCs w:val="22"/>
              </w:rPr>
              <w:t>Project rationale</w:t>
            </w:r>
          </w:p>
          <w:p w14:paraId="418377B3" w14:textId="77777777" w:rsidR="00AE03B9" w:rsidRDefault="00AE03B9" w:rsidP="00E44D71">
            <w:pPr>
              <w:pStyle w:val="NoSpacing"/>
              <w:rPr>
                <w:rFonts w:cstheme="majorHAnsi"/>
                <w:sz w:val="22"/>
                <w:szCs w:val="22"/>
              </w:rPr>
            </w:pPr>
            <w:r>
              <w:rPr>
                <w:rFonts w:cstheme="majorHAnsi"/>
                <w:sz w:val="22"/>
                <w:szCs w:val="22"/>
              </w:rPr>
              <w:t>(200-word max.)</w:t>
            </w:r>
          </w:p>
          <w:p w14:paraId="244A004A" w14:textId="77777777" w:rsidR="00AE03B9" w:rsidRDefault="00AE03B9" w:rsidP="00E44D71">
            <w:pPr>
              <w:pStyle w:val="NoSpacing"/>
              <w:rPr>
                <w:rFonts w:cstheme="majorHAnsi"/>
                <w:sz w:val="22"/>
                <w:szCs w:val="22"/>
              </w:rPr>
            </w:pPr>
          </w:p>
          <w:p w14:paraId="29B7113D" w14:textId="5B1B3EE2" w:rsidR="00AE03B9" w:rsidRDefault="00AE03B9" w:rsidP="00E44D71">
            <w:pPr>
              <w:pStyle w:val="NoSpacing"/>
              <w:rPr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AE03B9">
              <w:rPr>
                <w:i/>
                <w:iCs/>
                <w:color w:val="808080" w:themeColor="background1" w:themeShade="80"/>
                <w:sz w:val="21"/>
                <w:szCs w:val="21"/>
              </w:rPr>
              <w:t>Please include the strategic importance of this project for your organization in general, and how it will support your organization’s transition to a green economy</w:t>
            </w:r>
            <w:r w:rsidR="00DC0321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and/or net-zero future</w:t>
            </w:r>
          </w:p>
          <w:p w14:paraId="676E3034" w14:textId="2FD21687" w:rsidR="00AE03B9" w:rsidRPr="00AE03B9" w:rsidRDefault="00AE03B9" w:rsidP="00E44D71">
            <w:pPr>
              <w:pStyle w:val="NoSpacing"/>
              <w:rPr>
                <w:rFonts w:cstheme="majorHAnsi"/>
                <w:sz w:val="22"/>
                <w:szCs w:val="22"/>
              </w:rPr>
            </w:pPr>
          </w:p>
        </w:tc>
        <w:tc>
          <w:tcPr>
            <w:tcW w:w="6677" w:type="dxa"/>
          </w:tcPr>
          <w:p w14:paraId="1DE6BCE7" w14:textId="77777777" w:rsidR="00AE03B9" w:rsidRDefault="00AE03B9" w:rsidP="00E44D71">
            <w:pPr>
              <w:pStyle w:val="NoSpacing"/>
              <w:rPr>
                <w:sz w:val="22"/>
                <w:szCs w:val="22"/>
              </w:rPr>
            </w:pPr>
          </w:p>
          <w:p w14:paraId="093C2AD6" w14:textId="543F5D2F" w:rsidR="00AE03B9" w:rsidRDefault="00AE03B9" w:rsidP="00E44D71">
            <w:pPr>
              <w:pStyle w:val="NoSpacing"/>
              <w:rPr>
                <w:rFonts w:cstheme="majorHAnsi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777A04" w:rsidRPr="00D15BCE" w14:paraId="714095C2" w14:textId="77777777" w:rsidTr="0094383D">
        <w:trPr>
          <w:trHeight w:val="2502"/>
        </w:trPr>
        <w:tc>
          <w:tcPr>
            <w:tcW w:w="3212" w:type="dxa"/>
            <w:vAlign w:val="center"/>
          </w:tcPr>
          <w:p w14:paraId="6D3BCD2E" w14:textId="77777777" w:rsidR="00777A04" w:rsidRDefault="00777A04" w:rsidP="00777A04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Rationale for clean technology provider selection </w:t>
            </w:r>
          </w:p>
          <w:p w14:paraId="2A3B3FF2" w14:textId="4B87647D" w:rsidR="00777A04" w:rsidRDefault="00777A04" w:rsidP="00777A04">
            <w:pPr>
              <w:pStyle w:val="NoSpacing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(100-word max.)</w:t>
            </w:r>
          </w:p>
          <w:p w14:paraId="2426E07C" w14:textId="77777777" w:rsidR="00AB61F7" w:rsidRDefault="00AB61F7" w:rsidP="00777A04">
            <w:pPr>
              <w:pStyle w:val="NoSpacing"/>
              <w:rPr>
                <w:bCs/>
                <w:sz w:val="22"/>
                <w:szCs w:val="22"/>
              </w:rPr>
            </w:pPr>
          </w:p>
          <w:p w14:paraId="3DEC8E12" w14:textId="3BC34BB3" w:rsidR="00777A04" w:rsidRDefault="00777A04" w:rsidP="00777A04">
            <w:pPr>
              <w:pStyle w:val="NoSpacing"/>
              <w:rPr>
                <w:rFonts w:cstheme="majorHAnsi"/>
                <w:b/>
                <w:bCs/>
                <w:sz w:val="22"/>
                <w:szCs w:val="22"/>
              </w:rPr>
            </w:pPr>
            <w:r w:rsidRPr="00EF392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Why was this specific technology selected for implementation in your operations?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How will it help you achieve your project outcomes?</w:t>
            </w:r>
          </w:p>
        </w:tc>
        <w:tc>
          <w:tcPr>
            <w:tcW w:w="6677" w:type="dxa"/>
          </w:tcPr>
          <w:p w14:paraId="319BF9F5" w14:textId="77777777" w:rsidR="00777A04" w:rsidRDefault="00777A04" w:rsidP="00777A04">
            <w:pPr>
              <w:pStyle w:val="NoSpacing"/>
              <w:rPr>
                <w:sz w:val="22"/>
                <w:szCs w:val="22"/>
              </w:rPr>
            </w:pPr>
          </w:p>
          <w:p w14:paraId="37130F59" w14:textId="47D0ED57" w:rsidR="00777A04" w:rsidRDefault="00777A04" w:rsidP="00777A04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EC2AAE" w:rsidRPr="00D15BCE" w14:paraId="7F0D54F2" w14:textId="77777777" w:rsidTr="0094383D">
        <w:trPr>
          <w:trHeight w:val="6223"/>
        </w:trPr>
        <w:tc>
          <w:tcPr>
            <w:tcW w:w="3212" w:type="dxa"/>
            <w:vAlign w:val="center"/>
          </w:tcPr>
          <w:p w14:paraId="549ABCC4" w14:textId="627BFA62" w:rsidR="00EC2AAE" w:rsidRPr="00D15BCE" w:rsidRDefault="000A7D3B" w:rsidP="00EC2AAE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Detailed </w:t>
            </w:r>
            <w:r w:rsidR="00603687">
              <w:rPr>
                <w:b/>
                <w:sz w:val="22"/>
                <w:szCs w:val="22"/>
              </w:rPr>
              <w:t>p</w:t>
            </w:r>
            <w:r>
              <w:rPr>
                <w:b/>
                <w:sz w:val="22"/>
                <w:szCs w:val="22"/>
              </w:rPr>
              <w:t xml:space="preserve">roject </w:t>
            </w:r>
            <w:r w:rsidR="00603687">
              <w:rPr>
                <w:b/>
                <w:sz w:val="22"/>
                <w:szCs w:val="22"/>
              </w:rPr>
              <w:t>o</w:t>
            </w:r>
            <w:r w:rsidR="004C0904">
              <w:rPr>
                <w:b/>
                <w:sz w:val="22"/>
                <w:szCs w:val="22"/>
              </w:rPr>
              <w:t>verview</w:t>
            </w:r>
            <w:r w:rsidR="00AE03B9">
              <w:rPr>
                <w:b/>
                <w:sz w:val="22"/>
                <w:szCs w:val="22"/>
              </w:rPr>
              <w:t xml:space="preserve"> &amp; implementation</w:t>
            </w:r>
          </w:p>
          <w:p w14:paraId="4F488B69" w14:textId="02875100" w:rsidR="00EC2AAE" w:rsidRDefault="00EC2AAE" w:rsidP="00EC2AAE">
            <w:pPr>
              <w:pStyle w:val="NoSpacing"/>
              <w:rPr>
                <w:sz w:val="22"/>
                <w:szCs w:val="22"/>
              </w:rPr>
            </w:pPr>
            <w:r w:rsidRPr="00D15BCE">
              <w:rPr>
                <w:sz w:val="22"/>
                <w:szCs w:val="22"/>
              </w:rPr>
              <w:t>(</w:t>
            </w:r>
            <w:r w:rsidR="00A84DD7">
              <w:rPr>
                <w:sz w:val="22"/>
                <w:szCs w:val="22"/>
              </w:rPr>
              <w:t>600</w:t>
            </w:r>
            <w:r w:rsidRPr="00D15BCE">
              <w:rPr>
                <w:sz w:val="22"/>
                <w:szCs w:val="22"/>
              </w:rPr>
              <w:t>-word max.)</w:t>
            </w:r>
          </w:p>
          <w:p w14:paraId="56C654F0" w14:textId="77777777" w:rsidR="005F7695" w:rsidRPr="00D15BCE" w:rsidRDefault="005F7695" w:rsidP="00EC2AAE">
            <w:pPr>
              <w:pStyle w:val="NoSpacing"/>
              <w:rPr>
                <w:sz w:val="22"/>
                <w:szCs w:val="22"/>
              </w:rPr>
            </w:pPr>
          </w:p>
          <w:p w14:paraId="7DB27745" w14:textId="5CB404B5" w:rsidR="000A7D3B" w:rsidRDefault="000A7D3B" w:rsidP="005F7695">
            <w:pPr>
              <w:pStyle w:val="NoSpacing"/>
              <w:rPr>
                <w:i/>
                <w:iCs/>
                <w:color w:val="808080" w:themeColor="background1" w:themeShade="80"/>
                <w:sz w:val="21"/>
                <w:szCs w:val="21"/>
              </w:rPr>
            </w:pPr>
            <w:r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Please include: </w:t>
            </w:r>
          </w:p>
          <w:p w14:paraId="190A0C69" w14:textId="0C5CD34B" w:rsidR="000A7D3B" w:rsidRDefault="00AE03B9" w:rsidP="005F7695">
            <w:pPr>
              <w:pStyle w:val="NoSpacing"/>
              <w:rPr>
                <w:i/>
                <w:iCs/>
                <w:color w:val="808080" w:themeColor="background1" w:themeShade="80"/>
                <w:sz w:val="21"/>
                <w:szCs w:val="21"/>
              </w:rPr>
            </w:pPr>
            <w:r>
              <w:rPr>
                <w:i/>
                <w:iCs/>
                <w:color w:val="808080" w:themeColor="background1" w:themeShade="80"/>
                <w:sz w:val="21"/>
                <w:szCs w:val="21"/>
              </w:rPr>
              <w:t>a</w:t>
            </w:r>
            <w:r w:rsidR="00DF4EC7">
              <w:rPr>
                <w:i/>
                <w:iCs/>
                <w:color w:val="808080" w:themeColor="background1" w:themeShade="80"/>
                <w:sz w:val="21"/>
                <w:szCs w:val="21"/>
              </w:rPr>
              <w:t>) A d</w:t>
            </w:r>
            <w:r w:rsidR="00A84DD7">
              <w:rPr>
                <w:i/>
                <w:iCs/>
                <w:color w:val="808080" w:themeColor="background1" w:themeShade="80"/>
                <w:sz w:val="21"/>
                <w:szCs w:val="21"/>
              </w:rPr>
              <w:t>etailed o</w:t>
            </w:r>
            <w:r w:rsidR="000A7D3B">
              <w:rPr>
                <w:i/>
                <w:iCs/>
                <w:color w:val="808080" w:themeColor="background1" w:themeShade="80"/>
                <w:sz w:val="21"/>
                <w:szCs w:val="21"/>
              </w:rPr>
              <w:t>verview of the project</w:t>
            </w:r>
            <w:r w:rsidR="00A84DD7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activities and objectives</w:t>
            </w:r>
          </w:p>
          <w:p w14:paraId="6E163E67" w14:textId="2C9EA94D" w:rsidR="000A7D3B" w:rsidRPr="000A7D3B" w:rsidRDefault="00AE03B9" w:rsidP="005F7695">
            <w:pPr>
              <w:pStyle w:val="NoSpacing"/>
              <w:rPr>
                <w:i/>
                <w:iCs/>
                <w:color w:val="808080" w:themeColor="background1" w:themeShade="80"/>
                <w:sz w:val="22"/>
                <w:szCs w:val="22"/>
              </w:rPr>
            </w:pPr>
            <w:r>
              <w:rPr>
                <w:i/>
                <w:iCs/>
                <w:color w:val="808080" w:themeColor="background1" w:themeShade="80"/>
                <w:sz w:val="21"/>
                <w:szCs w:val="21"/>
              </w:rPr>
              <w:t>b</w:t>
            </w:r>
            <w:r w:rsidR="000A7D3B">
              <w:rPr>
                <w:i/>
                <w:iCs/>
                <w:color w:val="808080" w:themeColor="background1" w:themeShade="80"/>
                <w:sz w:val="21"/>
                <w:szCs w:val="21"/>
              </w:rPr>
              <w:t>) A c</w:t>
            </w:r>
            <w:r w:rsidR="000A7D3B" w:rsidRPr="00FB09E0">
              <w:rPr>
                <w:i/>
                <w:iCs/>
                <w:color w:val="808080" w:themeColor="background1" w:themeShade="80"/>
                <w:sz w:val="21"/>
                <w:szCs w:val="21"/>
              </w:rPr>
              <w:t>lear explanation of the scope and resources</w:t>
            </w:r>
            <w:r w:rsidR="000A7D3B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required</w:t>
            </w:r>
            <w:r w:rsidR="000A7D3B" w:rsidRPr="00FB09E0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to </w:t>
            </w:r>
            <w:r w:rsidR="000A7D3B">
              <w:rPr>
                <w:i/>
                <w:iCs/>
                <w:color w:val="808080" w:themeColor="background1" w:themeShade="80"/>
                <w:sz w:val="21"/>
                <w:szCs w:val="21"/>
              </w:rPr>
              <w:t>complete the project</w:t>
            </w:r>
          </w:p>
          <w:p w14:paraId="0365E8FA" w14:textId="740DFA43" w:rsidR="008C2C6C" w:rsidRDefault="00AE03B9" w:rsidP="000A7D3B">
            <w:pPr>
              <w:pStyle w:val="NoSpacing"/>
              <w:rPr>
                <w:i/>
                <w:iCs/>
                <w:color w:val="808080" w:themeColor="background1" w:themeShade="80"/>
                <w:sz w:val="21"/>
                <w:szCs w:val="21"/>
              </w:rPr>
            </w:pPr>
            <w:r>
              <w:rPr>
                <w:i/>
                <w:iCs/>
                <w:color w:val="808080" w:themeColor="background1" w:themeShade="80"/>
                <w:sz w:val="21"/>
                <w:szCs w:val="21"/>
              </w:rPr>
              <w:t>c</w:t>
            </w:r>
            <w:r w:rsidR="000A7D3B">
              <w:rPr>
                <w:i/>
                <w:iCs/>
                <w:color w:val="808080" w:themeColor="background1" w:themeShade="80"/>
                <w:sz w:val="21"/>
                <w:szCs w:val="21"/>
              </w:rPr>
              <w:t>) G</w:t>
            </w:r>
            <w:r w:rsidR="005F7695" w:rsidRPr="00FB09E0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eographic location </w:t>
            </w:r>
            <w:r w:rsidR="00603968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in Ontario </w:t>
            </w:r>
            <w:r w:rsidR="005F7695" w:rsidRPr="00FB09E0">
              <w:rPr>
                <w:i/>
                <w:iCs/>
                <w:color w:val="808080" w:themeColor="background1" w:themeShade="80"/>
                <w:sz w:val="21"/>
                <w:szCs w:val="21"/>
              </w:rPr>
              <w:t>where the project will take place</w:t>
            </w:r>
          </w:p>
          <w:p w14:paraId="66D1E347" w14:textId="52392188" w:rsidR="008C2C6C" w:rsidRPr="005F7695" w:rsidRDefault="008C2C6C" w:rsidP="00DF4EC7">
            <w:pPr>
              <w:pStyle w:val="NoSpacing"/>
              <w:rPr>
                <w:i/>
                <w:iCs/>
                <w:color w:val="808080" w:themeColor="background1" w:themeShade="80"/>
              </w:rPr>
            </w:pPr>
          </w:p>
        </w:tc>
        <w:tc>
          <w:tcPr>
            <w:tcW w:w="6677" w:type="dxa"/>
          </w:tcPr>
          <w:p w14:paraId="599DF2B5" w14:textId="7B659257" w:rsidR="00A432AA" w:rsidRPr="00D15BCE" w:rsidRDefault="00782D72" w:rsidP="00EC2A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5" w:name="Text15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5"/>
          </w:p>
        </w:tc>
      </w:tr>
    </w:tbl>
    <w:p w14:paraId="11F41422" w14:textId="77777777" w:rsidR="00A84DD7" w:rsidRDefault="00A84DD7">
      <w:r>
        <w:br w:type="page"/>
      </w:r>
    </w:p>
    <w:tbl>
      <w:tblPr>
        <w:tblStyle w:val="TableGrid"/>
        <w:tblW w:w="9889" w:type="dxa"/>
        <w:tblInd w:w="-567" w:type="dxa"/>
        <w:tblLook w:val="04A0" w:firstRow="1" w:lastRow="0" w:firstColumn="1" w:lastColumn="0" w:noHBand="0" w:noVBand="1"/>
      </w:tblPr>
      <w:tblGrid>
        <w:gridCol w:w="2689"/>
        <w:gridCol w:w="7200"/>
      </w:tblGrid>
      <w:tr w:rsidR="00056F7D" w:rsidRPr="00D15BCE" w14:paraId="2FE4B8C3" w14:textId="77777777" w:rsidTr="006945B9">
        <w:trPr>
          <w:trHeight w:val="522"/>
        </w:trPr>
        <w:tc>
          <w:tcPr>
            <w:tcW w:w="9889" w:type="dxa"/>
            <w:gridSpan w:val="2"/>
            <w:shd w:val="clear" w:color="auto" w:fill="17426B"/>
            <w:vAlign w:val="center"/>
          </w:tcPr>
          <w:p w14:paraId="425AC92E" w14:textId="65EB56DD" w:rsidR="00056F7D" w:rsidRDefault="00056F7D" w:rsidP="00EC2AAE">
            <w:pPr>
              <w:pStyle w:val="NoSpacing"/>
              <w:rPr>
                <w:sz w:val="22"/>
                <w:szCs w:val="22"/>
              </w:rPr>
            </w:pPr>
            <w:r w:rsidRPr="004C316F">
              <w:rPr>
                <w:b/>
                <w:color w:val="FFFFFF" w:themeColor="background1"/>
                <w:sz w:val="22"/>
                <w:szCs w:val="22"/>
              </w:rPr>
              <w:lastRenderedPageBreak/>
              <w:t xml:space="preserve">SECTION </w:t>
            </w:r>
            <w:r w:rsidR="0083430F" w:rsidRPr="004C316F">
              <w:rPr>
                <w:b/>
                <w:color w:val="FFFFFF" w:themeColor="background1"/>
                <w:sz w:val="22"/>
                <w:szCs w:val="22"/>
              </w:rPr>
              <w:t>D</w:t>
            </w:r>
            <w:r w:rsidRPr="004C316F">
              <w:rPr>
                <w:b/>
                <w:color w:val="FFFFFF" w:themeColor="background1"/>
                <w:sz w:val="22"/>
                <w:szCs w:val="22"/>
              </w:rPr>
              <w:t xml:space="preserve">: </w:t>
            </w:r>
            <w:r w:rsidR="008C2C6C" w:rsidRPr="004C316F">
              <w:rPr>
                <w:b/>
                <w:color w:val="FFFFFF" w:themeColor="background1"/>
                <w:sz w:val="22"/>
                <w:szCs w:val="22"/>
              </w:rPr>
              <w:t>PROJECT</w:t>
            </w:r>
            <w:r w:rsidR="00BE5968" w:rsidRPr="004C316F">
              <w:rPr>
                <w:b/>
                <w:color w:val="FFFFFF" w:themeColor="background1"/>
                <w:sz w:val="22"/>
                <w:szCs w:val="22"/>
              </w:rPr>
              <w:t>ED</w:t>
            </w:r>
            <w:r w:rsidR="008C2C6C" w:rsidRPr="004C316F">
              <w:rPr>
                <w:b/>
                <w:color w:val="FFFFFF" w:themeColor="background1"/>
                <w:sz w:val="22"/>
                <w:szCs w:val="22"/>
              </w:rPr>
              <w:t xml:space="preserve"> OUTCOMES</w:t>
            </w:r>
            <w:r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AB7529" w:rsidRPr="00D15BCE" w14:paraId="4700B252" w14:textId="77777777" w:rsidTr="0094383D">
        <w:trPr>
          <w:trHeight w:val="6692"/>
        </w:trPr>
        <w:tc>
          <w:tcPr>
            <w:tcW w:w="2689" w:type="dxa"/>
            <w:vAlign w:val="center"/>
          </w:tcPr>
          <w:p w14:paraId="3D99E03E" w14:textId="77777777" w:rsidR="00AB7529" w:rsidRDefault="00AB7529" w:rsidP="005F7695">
            <w:pPr>
              <w:pStyle w:val="NoSpacing"/>
              <w:rPr>
                <w:b/>
                <w:sz w:val="22"/>
                <w:szCs w:val="22"/>
              </w:rPr>
            </w:pPr>
          </w:p>
          <w:p w14:paraId="50CC0228" w14:textId="2EC67154" w:rsidR="00AB7529" w:rsidRDefault="00FD5338" w:rsidP="005F7695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Environmental outcomes</w:t>
            </w:r>
          </w:p>
          <w:p w14:paraId="01C58C95" w14:textId="01551F69" w:rsidR="00AB7529" w:rsidRPr="00AB7529" w:rsidRDefault="00AB7529" w:rsidP="005F7695">
            <w:pPr>
              <w:pStyle w:val="NoSpacing"/>
              <w:rPr>
                <w:bCs/>
                <w:sz w:val="22"/>
                <w:szCs w:val="22"/>
              </w:rPr>
            </w:pPr>
            <w:r w:rsidRPr="00AB7529">
              <w:rPr>
                <w:bCs/>
                <w:sz w:val="22"/>
                <w:szCs w:val="22"/>
              </w:rPr>
              <w:t>(</w:t>
            </w:r>
            <w:r w:rsidR="00FD5338">
              <w:rPr>
                <w:bCs/>
                <w:sz w:val="22"/>
                <w:szCs w:val="22"/>
              </w:rPr>
              <w:t>3</w:t>
            </w:r>
            <w:r w:rsidR="00B900A2">
              <w:rPr>
                <w:bCs/>
                <w:sz w:val="22"/>
                <w:szCs w:val="22"/>
              </w:rPr>
              <w:t>0</w:t>
            </w:r>
            <w:r>
              <w:rPr>
                <w:bCs/>
                <w:sz w:val="22"/>
                <w:szCs w:val="22"/>
              </w:rPr>
              <w:t>0-word</w:t>
            </w:r>
            <w:r w:rsidR="00B900A2">
              <w:rPr>
                <w:bCs/>
                <w:sz w:val="22"/>
                <w:szCs w:val="22"/>
              </w:rPr>
              <w:t xml:space="preserve"> max.</w:t>
            </w:r>
            <w:r>
              <w:rPr>
                <w:bCs/>
                <w:sz w:val="22"/>
                <w:szCs w:val="22"/>
              </w:rPr>
              <w:t>)</w:t>
            </w:r>
          </w:p>
          <w:p w14:paraId="28F9BA3F" w14:textId="0F6AC4C1" w:rsidR="00AB7529" w:rsidRDefault="00AB7529" w:rsidP="005F7695">
            <w:pPr>
              <w:pStyle w:val="NoSpacing"/>
              <w:rPr>
                <w:bCs/>
                <w:sz w:val="22"/>
                <w:szCs w:val="22"/>
              </w:rPr>
            </w:pPr>
          </w:p>
          <w:p w14:paraId="0E0AC6A1" w14:textId="485F0975" w:rsidR="00AB7529" w:rsidRDefault="00AB7529" w:rsidP="005F7695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AB752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Describe </w:t>
            </w:r>
            <w:r w:rsidR="000910DA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and provide an estimate on </w:t>
            </w:r>
            <w:r w:rsidRPr="00AB752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how th</w:t>
            </w:r>
            <w:r w:rsidR="002C4ADB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is</w:t>
            </w:r>
            <w:r w:rsidRPr="00AB752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project will </w:t>
            </w:r>
            <w:r w:rsidR="00FD5338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improve your</w:t>
            </w:r>
            <w:r w:rsidR="00DC0321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organization’s </w:t>
            </w:r>
            <w:r w:rsidR="002C4ADB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environmental metrics</w:t>
            </w:r>
            <w:r w:rsidR="00FD5338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. Include </w:t>
            </w:r>
            <w:r w:rsidR="002C4ADB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both baseline</w:t>
            </w:r>
            <w:r w:rsidR="00603968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(where available)</w:t>
            </w:r>
            <w:r w:rsidR="002C4ADB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and post-technology implementation</w:t>
            </w:r>
            <w:r w:rsidR="00443464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(2-years)</w:t>
            </w:r>
            <w:r w:rsidR="002C4ADB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outcomes</w:t>
            </w:r>
            <w:r w:rsidR="00FD5338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in </w:t>
            </w:r>
            <w:r w:rsidR="002C74E7" w:rsidRPr="00777A04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the relevant metrics listed</w:t>
            </w:r>
            <w:r w:rsidR="000042A8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.</w:t>
            </w:r>
          </w:p>
          <w:p w14:paraId="3EAD36DA" w14:textId="77777777" w:rsidR="00FD5338" w:rsidRPr="00AB7529" w:rsidRDefault="00FD5338" w:rsidP="005F7695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</w:p>
          <w:p w14:paraId="58DA5F30" w14:textId="533C711B" w:rsidR="00AB7529" w:rsidRDefault="00AB7529" w:rsidP="005F7695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7200" w:type="dxa"/>
          </w:tcPr>
          <w:p w14:paraId="73ABEC94" w14:textId="77777777" w:rsidR="002C74E7" w:rsidRDefault="002C74E7" w:rsidP="002C74E7">
            <w:pPr>
              <w:pStyle w:val="NoSpacing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437"/>
              <w:gridCol w:w="2490"/>
              <w:gridCol w:w="2047"/>
            </w:tblGrid>
            <w:tr w:rsidR="002C74E7" w14:paraId="0BD7DA24" w14:textId="77777777" w:rsidTr="0094383D">
              <w:tc>
                <w:tcPr>
                  <w:tcW w:w="2437" w:type="dxa"/>
                </w:tcPr>
                <w:p w14:paraId="68514B82" w14:textId="22C62404" w:rsidR="002C74E7" w:rsidRPr="000042A8" w:rsidRDefault="002C74E7" w:rsidP="002C74E7">
                  <w:pPr>
                    <w:pStyle w:val="NoSpacing"/>
                    <w:rPr>
                      <w:b/>
                      <w:bCs/>
                      <w:i/>
                      <w:iCs/>
                      <w:sz w:val="21"/>
                      <w:szCs w:val="21"/>
                    </w:rPr>
                  </w:pPr>
                  <w:r w:rsidRPr="000042A8">
                    <w:rPr>
                      <w:b/>
                      <w:bCs/>
                      <w:i/>
                      <w:iCs/>
                      <w:sz w:val="21"/>
                      <w:szCs w:val="21"/>
                    </w:rPr>
                    <w:t>Metric</w:t>
                  </w:r>
                  <w:r w:rsidR="00777A04">
                    <w:rPr>
                      <w:b/>
                      <w:bCs/>
                      <w:i/>
                      <w:iCs/>
                      <w:sz w:val="21"/>
                      <w:szCs w:val="21"/>
                    </w:rPr>
                    <w:t>*</w:t>
                  </w:r>
                </w:p>
              </w:tc>
              <w:tc>
                <w:tcPr>
                  <w:tcW w:w="2490" w:type="dxa"/>
                </w:tcPr>
                <w:p w14:paraId="259FDF2E" w14:textId="137AD399" w:rsidR="002C74E7" w:rsidRPr="003E2298" w:rsidRDefault="002C74E7" w:rsidP="002C74E7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>Baseline</w:t>
                  </w:r>
                  <w:r w:rsidR="006A6A42">
                    <w:rPr>
                      <w:b/>
                      <w:bCs/>
                      <w:sz w:val="21"/>
                      <w:szCs w:val="21"/>
                    </w:rPr>
                    <w:t>/Best current approximation</w:t>
                  </w:r>
                </w:p>
              </w:tc>
              <w:tc>
                <w:tcPr>
                  <w:tcW w:w="2047" w:type="dxa"/>
                </w:tcPr>
                <w:p w14:paraId="0141B378" w14:textId="0DF75FA8" w:rsidR="002C74E7" w:rsidRPr="003E2298" w:rsidRDefault="002C74E7" w:rsidP="002C74E7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>Post-</w:t>
                  </w:r>
                  <w:r w:rsidR="002C4ADB">
                    <w:rPr>
                      <w:b/>
                      <w:bCs/>
                      <w:sz w:val="21"/>
                      <w:szCs w:val="21"/>
                    </w:rPr>
                    <w:t>Technology Implementation</w:t>
                  </w:r>
                  <w:r w:rsidR="00443464">
                    <w:rPr>
                      <w:b/>
                      <w:bCs/>
                      <w:sz w:val="21"/>
                      <w:szCs w:val="21"/>
                    </w:rPr>
                    <w:t xml:space="preserve"> (2-years after project is completed)</w:t>
                  </w:r>
                  <w:r w:rsidRPr="003E2298">
                    <w:rPr>
                      <w:b/>
                      <w:bCs/>
                      <w:sz w:val="21"/>
                      <w:szCs w:val="21"/>
                    </w:rPr>
                    <w:t xml:space="preserve"> </w:t>
                  </w:r>
                </w:p>
              </w:tc>
            </w:tr>
            <w:tr w:rsidR="002C74E7" w14:paraId="1B5937FE" w14:textId="77777777" w:rsidTr="0094383D">
              <w:tc>
                <w:tcPr>
                  <w:tcW w:w="2437" w:type="dxa"/>
                </w:tcPr>
                <w:p w14:paraId="060903D7" w14:textId="6A8589DF" w:rsidR="002C74E7" w:rsidRDefault="002C74E7" w:rsidP="002C74E7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  <w:r w:rsidRPr="000042A8">
                    <w:rPr>
                      <w:i/>
                      <w:iCs/>
                      <w:sz w:val="21"/>
                      <w:szCs w:val="21"/>
                    </w:rPr>
                    <w:t>Greenhouse gas</w:t>
                  </w:r>
                  <w:r w:rsidR="006A6A42">
                    <w:rPr>
                      <w:i/>
                      <w:iCs/>
                      <w:sz w:val="21"/>
                      <w:szCs w:val="21"/>
                    </w:rPr>
                    <w:t xml:space="preserve"> (GHG)</w:t>
                  </w:r>
                  <w:r w:rsidRPr="000042A8">
                    <w:rPr>
                      <w:i/>
                      <w:iCs/>
                      <w:sz w:val="21"/>
                      <w:szCs w:val="21"/>
                    </w:rPr>
                    <w:t xml:space="preserve"> emissions</w:t>
                  </w:r>
                  <w:r w:rsidR="006A6A42">
                    <w:rPr>
                      <w:i/>
                      <w:iCs/>
                      <w:sz w:val="21"/>
                      <w:szCs w:val="21"/>
                    </w:rPr>
                    <w:t xml:space="preserve"> </w:t>
                  </w:r>
                </w:p>
                <w:p w14:paraId="28172E61" w14:textId="6EAD364C" w:rsidR="006A6A42" w:rsidRPr="000042A8" w:rsidRDefault="006A6A42" w:rsidP="002C74E7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</w:p>
              </w:tc>
              <w:tc>
                <w:tcPr>
                  <w:tcW w:w="2490" w:type="dxa"/>
                </w:tcPr>
                <w:p w14:paraId="72D850B2" w14:textId="11CAB1E4" w:rsidR="002C74E7" w:rsidRDefault="002C74E7" w:rsidP="002C74E7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6F9CB0A7" w14:textId="77777777" w:rsidR="002C74E7" w:rsidRDefault="002C74E7" w:rsidP="002C74E7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6931D766" w14:textId="77777777" w:rsidR="002C74E7" w:rsidRPr="003E2298" w:rsidRDefault="002C74E7" w:rsidP="002C74E7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047" w:type="dxa"/>
                </w:tcPr>
                <w:p w14:paraId="38215113" w14:textId="77777777" w:rsidR="002C74E7" w:rsidRDefault="002C74E7" w:rsidP="002C74E7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71302AC1" w14:textId="77777777" w:rsidR="002C74E7" w:rsidRPr="003E2298" w:rsidRDefault="002C74E7" w:rsidP="002C74E7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8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</w:tr>
            <w:tr w:rsidR="002C74E7" w14:paraId="443A86DB" w14:textId="77777777" w:rsidTr="0094383D">
              <w:tc>
                <w:tcPr>
                  <w:tcW w:w="2437" w:type="dxa"/>
                </w:tcPr>
                <w:p w14:paraId="4C0D5E6F" w14:textId="0864A3A2" w:rsidR="002C74E7" w:rsidRDefault="000042A8" w:rsidP="002C74E7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  <w:r w:rsidRPr="000042A8">
                    <w:rPr>
                      <w:i/>
                      <w:iCs/>
                      <w:sz w:val="21"/>
                      <w:szCs w:val="21"/>
                    </w:rPr>
                    <w:t xml:space="preserve">Water </w:t>
                  </w:r>
                  <w:r w:rsidR="00007FAC">
                    <w:rPr>
                      <w:i/>
                      <w:iCs/>
                      <w:sz w:val="21"/>
                      <w:szCs w:val="21"/>
                    </w:rPr>
                    <w:t>management</w:t>
                  </w:r>
                </w:p>
                <w:p w14:paraId="3B16A24E" w14:textId="0D59E0AF" w:rsidR="00DC0321" w:rsidRPr="000042A8" w:rsidRDefault="00DC0321" w:rsidP="002C74E7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</w:p>
              </w:tc>
              <w:tc>
                <w:tcPr>
                  <w:tcW w:w="2490" w:type="dxa"/>
                </w:tcPr>
                <w:p w14:paraId="26595F75" w14:textId="77777777" w:rsidR="000042A8" w:rsidRDefault="000042A8" w:rsidP="000042A8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6E5D5556" w14:textId="77777777" w:rsidR="002C74E7" w:rsidRDefault="002C74E7" w:rsidP="002C74E7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047" w:type="dxa"/>
                </w:tcPr>
                <w:p w14:paraId="121694A2" w14:textId="77777777" w:rsidR="000042A8" w:rsidRDefault="000042A8" w:rsidP="000042A8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0D9FBDA1" w14:textId="77777777" w:rsidR="002C74E7" w:rsidRDefault="002C74E7" w:rsidP="002C74E7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</w:tr>
            <w:tr w:rsidR="00917BD4" w14:paraId="20E9A4B2" w14:textId="77777777" w:rsidTr="0094383D">
              <w:tc>
                <w:tcPr>
                  <w:tcW w:w="2437" w:type="dxa"/>
                </w:tcPr>
                <w:p w14:paraId="6BD66C0A" w14:textId="17F1D64D" w:rsidR="00917BD4" w:rsidRPr="000042A8" w:rsidRDefault="00917BD4" w:rsidP="00917BD4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  <w:r>
                    <w:rPr>
                      <w:i/>
                      <w:iCs/>
                      <w:sz w:val="21"/>
                      <w:szCs w:val="21"/>
                    </w:rPr>
                    <w:t>Energy Conservation</w:t>
                  </w:r>
                </w:p>
              </w:tc>
              <w:tc>
                <w:tcPr>
                  <w:tcW w:w="2490" w:type="dxa"/>
                </w:tcPr>
                <w:p w14:paraId="00CCE6DF" w14:textId="77777777" w:rsidR="00917BD4" w:rsidRDefault="00917BD4" w:rsidP="00917BD4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1BFBA12A" w14:textId="77777777" w:rsidR="00917BD4" w:rsidRDefault="00917BD4" w:rsidP="00917BD4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047" w:type="dxa"/>
                </w:tcPr>
                <w:p w14:paraId="4FC19D80" w14:textId="77777777" w:rsidR="00917BD4" w:rsidRDefault="00917BD4" w:rsidP="00917BD4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1F628088" w14:textId="77777777" w:rsidR="00917BD4" w:rsidRDefault="00917BD4" w:rsidP="00917BD4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</w:tr>
            <w:tr w:rsidR="002C74E7" w14:paraId="5D1A4ED8" w14:textId="77777777" w:rsidTr="0094383D">
              <w:tc>
                <w:tcPr>
                  <w:tcW w:w="2437" w:type="dxa"/>
                </w:tcPr>
                <w:p w14:paraId="0BAB9BB8" w14:textId="4E3BD6E3" w:rsidR="002C74E7" w:rsidRDefault="000042A8" w:rsidP="002C74E7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  <w:r w:rsidRPr="000042A8">
                    <w:rPr>
                      <w:i/>
                      <w:iCs/>
                      <w:sz w:val="21"/>
                      <w:szCs w:val="21"/>
                    </w:rPr>
                    <w:t>Food loss</w:t>
                  </w:r>
                  <w:r w:rsidR="006A6A42">
                    <w:rPr>
                      <w:i/>
                      <w:iCs/>
                      <w:sz w:val="21"/>
                      <w:szCs w:val="21"/>
                    </w:rPr>
                    <w:t xml:space="preserve"> </w:t>
                  </w:r>
                  <w:r w:rsidR="00EA5F7C">
                    <w:rPr>
                      <w:i/>
                      <w:iCs/>
                      <w:sz w:val="21"/>
                      <w:szCs w:val="21"/>
                    </w:rPr>
                    <w:t xml:space="preserve">and waste generation (i.e., discarded or diverted – not used by the </w:t>
                  </w:r>
                  <w:r w:rsidR="007E5C05">
                    <w:rPr>
                      <w:i/>
                      <w:iCs/>
                      <w:sz w:val="21"/>
                      <w:szCs w:val="21"/>
                    </w:rPr>
                    <w:t>manufacturer</w:t>
                  </w:r>
                  <w:r w:rsidR="00EA5F7C">
                    <w:rPr>
                      <w:i/>
                      <w:iCs/>
                      <w:sz w:val="21"/>
                      <w:szCs w:val="21"/>
                    </w:rPr>
                    <w:t xml:space="preserve">) </w:t>
                  </w:r>
                  <w:r w:rsidRPr="000042A8">
                    <w:rPr>
                      <w:i/>
                      <w:iCs/>
                      <w:sz w:val="21"/>
                      <w:szCs w:val="21"/>
                    </w:rPr>
                    <w:t xml:space="preserve"> </w:t>
                  </w:r>
                </w:p>
                <w:p w14:paraId="09AAC210" w14:textId="37EC9F64" w:rsidR="00DC0321" w:rsidRPr="000042A8" w:rsidRDefault="00DC0321" w:rsidP="002C74E7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</w:p>
              </w:tc>
              <w:tc>
                <w:tcPr>
                  <w:tcW w:w="2490" w:type="dxa"/>
                </w:tcPr>
                <w:p w14:paraId="4DAFC5B9" w14:textId="77777777" w:rsidR="000042A8" w:rsidRDefault="000042A8" w:rsidP="000042A8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76E394D2" w14:textId="77777777" w:rsidR="002C74E7" w:rsidRDefault="002C74E7" w:rsidP="002C74E7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047" w:type="dxa"/>
                </w:tcPr>
                <w:p w14:paraId="0750C261" w14:textId="77777777" w:rsidR="000042A8" w:rsidRDefault="000042A8" w:rsidP="000042A8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13D13CE8" w14:textId="77777777" w:rsidR="002C74E7" w:rsidRDefault="002C74E7" w:rsidP="002C74E7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</w:tr>
            <w:tr w:rsidR="00603968" w14:paraId="41D569F2" w14:textId="77777777" w:rsidTr="0094383D">
              <w:tc>
                <w:tcPr>
                  <w:tcW w:w="2437" w:type="dxa"/>
                </w:tcPr>
                <w:p w14:paraId="7CFA0D34" w14:textId="5561DA3A" w:rsidR="00603968" w:rsidRDefault="00184D0F" w:rsidP="00603968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  <w:r>
                    <w:rPr>
                      <w:i/>
                      <w:iCs/>
                      <w:sz w:val="21"/>
                      <w:szCs w:val="21"/>
                    </w:rPr>
                    <w:t xml:space="preserve">Green energy use </w:t>
                  </w:r>
                  <w:r w:rsidR="003030C8">
                    <w:rPr>
                      <w:i/>
                      <w:iCs/>
                      <w:sz w:val="21"/>
                      <w:szCs w:val="21"/>
                    </w:rPr>
                    <w:t>(i.e, s</w:t>
                  </w:r>
                  <w:r w:rsidR="00603968">
                    <w:rPr>
                      <w:i/>
                      <w:iCs/>
                      <w:sz w:val="21"/>
                      <w:szCs w:val="21"/>
                    </w:rPr>
                    <w:t>olar</w:t>
                  </w:r>
                  <w:r w:rsidR="003030C8">
                    <w:rPr>
                      <w:i/>
                      <w:iCs/>
                      <w:sz w:val="21"/>
                      <w:szCs w:val="21"/>
                    </w:rPr>
                    <w:t>, wind, etc.)</w:t>
                  </w:r>
                </w:p>
                <w:p w14:paraId="61BDE2CD" w14:textId="77777777" w:rsidR="00603968" w:rsidRPr="000042A8" w:rsidRDefault="00603968" w:rsidP="00603968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</w:p>
              </w:tc>
              <w:tc>
                <w:tcPr>
                  <w:tcW w:w="2490" w:type="dxa"/>
                </w:tcPr>
                <w:p w14:paraId="1FD97170" w14:textId="77777777" w:rsidR="00603968" w:rsidRDefault="00603968" w:rsidP="00603968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4CB2C0B1" w14:textId="77777777" w:rsidR="00603968" w:rsidRDefault="00603968" w:rsidP="00603968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047" w:type="dxa"/>
                </w:tcPr>
                <w:p w14:paraId="73E19EBD" w14:textId="77777777" w:rsidR="00603968" w:rsidRDefault="00603968" w:rsidP="00603968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00972790" w14:textId="77777777" w:rsidR="00603968" w:rsidRDefault="00603968" w:rsidP="00603968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</w:tr>
            <w:tr w:rsidR="00857FB0" w14:paraId="1550AD3E" w14:textId="77777777" w:rsidTr="0094383D">
              <w:tc>
                <w:tcPr>
                  <w:tcW w:w="2437" w:type="dxa"/>
                </w:tcPr>
                <w:p w14:paraId="6B7AD2B1" w14:textId="77777777" w:rsidR="00857FB0" w:rsidRDefault="00857FB0" w:rsidP="00857FB0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  <w:r w:rsidRPr="000042A8">
                    <w:rPr>
                      <w:i/>
                      <w:iCs/>
                      <w:sz w:val="21"/>
                      <w:szCs w:val="21"/>
                    </w:rPr>
                    <w:t>Other</w:t>
                  </w:r>
                </w:p>
                <w:p w14:paraId="61F1D3A6" w14:textId="77777777" w:rsidR="00857FB0" w:rsidRDefault="00857FB0" w:rsidP="00857FB0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</w:p>
                <w:p w14:paraId="6ABAC174" w14:textId="77777777" w:rsidR="00857FB0" w:rsidRDefault="00857FB0" w:rsidP="00857FB0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</w:p>
              </w:tc>
              <w:tc>
                <w:tcPr>
                  <w:tcW w:w="2490" w:type="dxa"/>
                </w:tcPr>
                <w:p w14:paraId="1551712E" w14:textId="77777777" w:rsidR="00857FB0" w:rsidRDefault="00857FB0" w:rsidP="00857FB0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199C6EB6" w14:textId="77777777" w:rsidR="00857FB0" w:rsidRDefault="00857FB0" w:rsidP="00857FB0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047" w:type="dxa"/>
                </w:tcPr>
                <w:p w14:paraId="706FBE6F" w14:textId="77777777" w:rsidR="00857FB0" w:rsidRDefault="00857FB0" w:rsidP="00857FB0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2150015A" w14:textId="77777777" w:rsidR="00857FB0" w:rsidRDefault="00857FB0" w:rsidP="00857FB0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</w:tr>
          </w:tbl>
          <w:p w14:paraId="4C828A4E" w14:textId="608D2FE0" w:rsidR="001B3711" w:rsidRPr="00777A04" w:rsidRDefault="00777A04" w:rsidP="005F7695">
            <w:pPr>
              <w:pStyle w:val="NoSpacing"/>
              <w:rPr>
                <w:i/>
                <w:iCs/>
                <w:sz w:val="22"/>
                <w:szCs w:val="22"/>
              </w:rPr>
            </w:pPr>
            <w:r w:rsidRPr="00777A04">
              <w:rPr>
                <w:i/>
                <w:iCs/>
                <w:sz w:val="21"/>
                <w:szCs w:val="21"/>
              </w:rPr>
              <w:t>*Where available. Only include information on the relevant metrics listed.</w:t>
            </w:r>
          </w:p>
        </w:tc>
      </w:tr>
      <w:tr w:rsidR="007E5C05" w:rsidRPr="00D15BCE" w14:paraId="67555736" w14:textId="77777777" w:rsidTr="0094383D">
        <w:trPr>
          <w:trHeight w:val="3112"/>
        </w:trPr>
        <w:tc>
          <w:tcPr>
            <w:tcW w:w="2689" w:type="dxa"/>
            <w:vAlign w:val="center"/>
          </w:tcPr>
          <w:p w14:paraId="2995411E" w14:textId="77777777" w:rsidR="00030F79" w:rsidRDefault="00030F79" w:rsidP="005F7695">
            <w:pPr>
              <w:pStyle w:val="NoSpacing"/>
              <w:rPr>
                <w:b/>
                <w:sz w:val="22"/>
                <w:szCs w:val="22"/>
                <w:highlight w:val="yellow"/>
              </w:rPr>
            </w:pPr>
          </w:p>
          <w:p w14:paraId="7A10B45B" w14:textId="33784FAC" w:rsidR="007E5C05" w:rsidRDefault="007E5C05" w:rsidP="005F7695">
            <w:pPr>
              <w:pStyle w:val="NoSpacing"/>
              <w:rPr>
                <w:b/>
                <w:sz w:val="22"/>
                <w:szCs w:val="22"/>
              </w:rPr>
            </w:pPr>
            <w:r w:rsidRPr="00AB61F7">
              <w:rPr>
                <w:b/>
                <w:sz w:val="22"/>
                <w:szCs w:val="22"/>
              </w:rPr>
              <w:t>Does your organization have GHG reduction targets?</w:t>
            </w:r>
          </w:p>
          <w:p w14:paraId="598DACD7" w14:textId="77777777" w:rsidR="008A7DEC" w:rsidRDefault="008A7DEC" w:rsidP="005F7695">
            <w:pPr>
              <w:pStyle w:val="NoSpacing"/>
              <w:rPr>
                <w:b/>
                <w:sz w:val="22"/>
                <w:szCs w:val="22"/>
              </w:rPr>
            </w:pPr>
          </w:p>
          <w:p w14:paraId="630A5958" w14:textId="4F9F339E" w:rsidR="008A7DEC" w:rsidRDefault="008A7DEC" w:rsidP="005F7695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8A7DEC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If yes, what scope(s)</w:t>
            </w:r>
            <w:r>
              <w:rPr>
                <w:i/>
                <w:iCs/>
                <w:sz w:val="21"/>
                <w:szCs w:val="21"/>
              </w:rPr>
              <w:t xml:space="preserve"> (</w:t>
            </w:r>
            <w:hyperlink r:id="rId8" w:history="1">
              <w:r w:rsidRPr="006A6A42">
                <w:rPr>
                  <w:rStyle w:val="Hyperlink"/>
                  <w:i/>
                  <w:iCs/>
                  <w:sz w:val="21"/>
                  <w:szCs w:val="21"/>
                </w:rPr>
                <w:t>scope 1, 2, and 3</w:t>
              </w:r>
            </w:hyperlink>
            <w:r>
              <w:rPr>
                <w:i/>
                <w:iCs/>
                <w:sz w:val="21"/>
                <w:szCs w:val="21"/>
              </w:rPr>
              <w:t>)</w:t>
            </w:r>
            <w:r w:rsidRPr="008A7DEC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</w:t>
            </w:r>
            <w:r w:rsidR="00AB61F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and level </w:t>
            </w:r>
            <w:r w:rsidRPr="008A7DEC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are included in </w:t>
            </w:r>
            <w:r w:rsidR="00AB61F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your</w:t>
            </w:r>
            <w:r w:rsidRPr="008A7DEC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targets? 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What national or international standard(s) or initiative(s) does your organization currently </w:t>
            </w:r>
            <w:r w:rsidR="00AB61F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utilize 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for its reduction targets</w:t>
            </w:r>
            <w:r w:rsidR="00443464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?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</w:t>
            </w:r>
            <w:r w:rsidR="00443464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H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ow will this project help you achieve your targets?</w:t>
            </w:r>
          </w:p>
          <w:p w14:paraId="12930BFA" w14:textId="2E3F2DB8" w:rsidR="00443464" w:rsidRDefault="00443464" w:rsidP="005F7695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</w:p>
          <w:p w14:paraId="48C9B2A7" w14:textId="5F979C7A" w:rsidR="00443464" w:rsidRDefault="00443464" w:rsidP="005F7695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If no,</w:t>
            </w:r>
            <w:r w:rsidR="00030F79" w:rsidRPr="00030F7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does your organization have plans to </w:t>
            </w:r>
            <w:r w:rsidR="00AB61F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implement</w:t>
            </w:r>
            <w:r w:rsidR="00030F79" w:rsidRPr="00030F7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GHG reduction targets in the next two years?</w:t>
            </w:r>
          </w:p>
          <w:p w14:paraId="5FD9F78A" w14:textId="3D578EB4" w:rsidR="008A7DEC" w:rsidRDefault="008A7DEC" w:rsidP="005F7695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7200" w:type="dxa"/>
          </w:tcPr>
          <w:p w14:paraId="02238A95" w14:textId="77777777" w:rsidR="00030F79" w:rsidRDefault="00030F79" w:rsidP="002C74E7">
            <w:pPr>
              <w:pStyle w:val="NoSpacing"/>
              <w:rPr>
                <w:sz w:val="22"/>
                <w:szCs w:val="22"/>
              </w:rPr>
            </w:pPr>
          </w:p>
          <w:p w14:paraId="47FA45D2" w14:textId="38F74BCB" w:rsidR="007E5C05" w:rsidRDefault="00030F79" w:rsidP="002C74E7">
            <w:pPr>
              <w:pStyle w:val="NoSpacing"/>
            </w:pPr>
            <w:r>
              <w:rPr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850E27" w:rsidRPr="00D15BCE" w14:paraId="22704108" w14:textId="77777777" w:rsidTr="00850E27">
        <w:trPr>
          <w:trHeight w:val="2970"/>
        </w:trPr>
        <w:tc>
          <w:tcPr>
            <w:tcW w:w="2689" w:type="dxa"/>
            <w:vAlign w:val="center"/>
          </w:tcPr>
          <w:p w14:paraId="02BAF27E" w14:textId="068A7F9E" w:rsidR="00850E27" w:rsidRDefault="00D51680" w:rsidP="005F7695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Carbon offset credits</w:t>
            </w:r>
          </w:p>
          <w:p w14:paraId="69182F14" w14:textId="77777777" w:rsidR="00D51680" w:rsidRDefault="00D51680" w:rsidP="005F7695">
            <w:pPr>
              <w:pStyle w:val="NoSpacing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(100-word max.)</w:t>
            </w:r>
          </w:p>
          <w:p w14:paraId="3EAC4073" w14:textId="77777777" w:rsidR="00D51680" w:rsidRDefault="00D51680" w:rsidP="005F7695">
            <w:pPr>
              <w:pStyle w:val="NoSpacing"/>
              <w:rPr>
                <w:bCs/>
                <w:sz w:val="22"/>
                <w:szCs w:val="22"/>
              </w:rPr>
            </w:pPr>
          </w:p>
          <w:p w14:paraId="52AF7C23" w14:textId="058538A2" w:rsidR="00D51680" w:rsidRPr="00D51680" w:rsidRDefault="00D51680" w:rsidP="005F7695">
            <w:pPr>
              <w:pStyle w:val="NoSpacing"/>
              <w:rPr>
                <w:bCs/>
                <w:sz w:val="22"/>
                <w:szCs w:val="22"/>
              </w:rPr>
            </w:pPr>
            <w:r w:rsidRPr="00D51680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Are you currently involved, or plan on becoming involved through this project, in any carbon offset credit programs?</w:t>
            </w:r>
          </w:p>
        </w:tc>
        <w:tc>
          <w:tcPr>
            <w:tcW w:w="7200" w:type="dxa"/>
          </w:tcPr>
          <w:p w14:paraId="62DC2B1D" w14:textId="77777777" w:rsidR="00850E27" w:rsidRDefault="00850E27" w:rsidP="002C74E7">
            <w:pPr>
              <w:pStyle w:val="NoSpacing"/>
            </w:pPr>
          </w:p>
          <w:p w14:paraId="313A3E2E" w14:textId="796268A2" w:rsidR="000910DA" w:rsidRDefault="000910DA" w:rsidP="002C74E7">
            <w:pPr>
              <w:pStyle w:val="NoSpacing"/>
            </w:pPr>
            <w: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6" w:name="Text1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5F7695" w:rsidRPr="00D15BCE" w14:paraId="0D1644C5" w14:textId="77777777" w:rsidTr="002C74E7">
        <w:trPr>
          <w:trHeight w:val="561"/>
        </w:trPr>
        <w:tc>
          <w:tcPr>
            <w:tcW w:w="2689" w:type="dxa"/>
            <w:vAlign w:val="center"/>
          </w:tcPr>
          <w:p w14:paraId="2BA69FA8" w14:textId="77777777" w:rsidR="005F7695" w:rsidRDefault="005F7695" w:rsidP="005F7695">
            <w:pPr>
              <w:pStyle w:val="NoSpacing"/>
              <w:rPr>
                <w:b/>
                <w:sz w:val="22"/>
                <w:szCs w:val="22"/>
              </w:rPr>
            </w:pPr>
          </w:p>
          <w:p w14:paraId="3247C946" w14:textId="02D058F3" w:rsidR="005F7695" w:rsidRDefault="005F7695" w:rsidP="005F7695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Job</w:t>
            </w:r>
            <w:r w:rsidR="004C0904">
              <w:rPr>
                <w:b/>
                <w:sz w:val="22"/>
                <w:szCs w:val="22"/>
              </w:rPr>
              <w:t xml:space="preserve">s </w:t>
            </w:r>
            <w:r w:rsidR="00603687">
              <w:rPr>
                <w:b/>
                <w:sz w:val="22"/>
                <w:szCs w:val="22"/>
              </w:rPr>
              <w:t>c</w:t>
            </w:r>
            <w:r w:rsidR="004C0904">
              <w:rPr>
                <w:b/>
                <w:sz w:val="22"/>
                <w:szCs w:val="22"/>
              </w:rPr>
              <w:t xml:space="preserve">reated &amp; </w:t>
            </w:r>
            <w:r w:rsidR="00603687">
              <w:rPr>
                <w:b/>
                <w:sz w:val="22"/>
                <w:szCs w:val="22"/>
              </w:rPr>
              <w:t>m</w:t>
            </w:r>
            <w:r w:rsidR="004C0904">
              <w:rPr>
                <w:b/>
                <w:sz w:val="22"/>
                <w:szCs w:val="22"/>
              </w:rPr>
              <w:t>aintained</w:t>
            </w:r>
          </w:p>
          <w:p w14:paraId="480BAB23" w14:textId="77777777" w:rsidR="005F7695" w:rsidRDefault="005F7695" w:rsidP="005F7695">
            <w:pPr>
              <w:pStyle w:val="NoSpacing"/>
              <w:rPr>
                <w:b/>
                <w:sz w:val="22"/>
                <w:szCs w:val="22"/>
              </w:rPr>
            </w:pPr>
          </w:p>
          <w:p w14:paraId="080F1A9C" w14:textId="661704DF" w:rsidR="003D18B7" w:rsidRDefault="008C2C6C" w:rsidP="00543EC6">
            <w:pPr>
              <w:pStyle w:val="NoSpacing"/>
              <w:rPr>
                <w:i/>
                <w:iCs/>
                <w:color w:val="808080" w:themeColor="background1" w:themeShade="80"/>
                <w:sz w:val="21"/>
                <w:szCs w:val="21"/>
              </w:rPr>
            </w:pPr>
            <w:r>
              <w:rPr>
                <w:i/>
                <w:iCs/>
                <w:color w:val="808080" w:themeColor="background1" w:themeShade="80"/>
                <w:sz w:val="21"/>
                <w:szCs w:val="21"/>
              </w:rPr>
              <w:t>List any</w:t>
            </w:r>
            <w:r w:rsidR="00A84DD7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</w:t>
            </w:r>
            <w:r w:rsidR="000910DA" w:rsidRPr="003D18B7">
              <w:rPr>
                <w:b/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direct </w:t>
            </w:r>
            <w:r w:rsidR="00A84DD7" w:rsidRPr="003D18B7">
              <w:rPr>
                <w:b/>
                <w:bCs/>
                <w:i/>
                <w:iCs/>
                <w:color w:val="808080" w:themeColor="background1" w:themeShade="80"/>
                <w:sz w:val="21"/>
                <w:szCs w:val="21"/>
              </w:rPr>
              <w:t>j</w:t>
            </w:r>
            <w:r w:rsidRPr="003D18B7">
              <w:rPr>
                <w:b/>
                <w:bCs/>
                <w:i/>
                <w:iCs/>
                <w:color w:val="808080" w:themeColor="background1" w:themeShade="80"/>
                <w:sz w:val="21"/>
                <w:szCs w:val="21"/>
              </w:rPr>
              <w:t>obs created</w:t>
            </w:r>
            <w:r w:rsidR="00543EC6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(</w:t>
            </w:r>
            <w:r w:rsidR="00543EC6" w:rsidRPr="00543EC6">
              <w:rPr>
                <w:i/>
                <w:iCs/>
                <w:color w:val="808080" w:themeColor="background1" w:themeShade="80"/>
                <w:sz w:val="21"/>
                <w:szCs w:val="21"/>
              </w:rPr>
              <w:t>i.e.,</w:t>
            </w:r>
            <w:r w:rsidR="00543EC6">
              <w:rPr>
                <w:i/>
                <w:iCs/>
                <w:sz w:val="21"/>
                <w:szCs w:val="21"/>
              </w:rPr>
              <w:t xml:space="preserve"> </w:t>
            </w:r>
            <w:r w:rsidR="00543EC6" w:rsidRPr="00543EC6">
              <w:rPr>
                <w:i/>
                <w:iCs/>
                <w:color w:val="808080" w:themeColor="background1" w:themeShade="80"/>
                <w:sz w:val="21"/>
                <w:szCs w:val="21"/>
              </w:rPr>
              <w:t>a job that did not exist within the organization prior to the project but was created as a direct result of the project</w:t>
            </w:r>
            <w:r w:rsidR="003D18B7">
              <w:rPr>
                <w:i/>
                <w:iCs/>
                <w:color w:val="808080" w:themeColor="background1" w:themeShade="80"/>
                <w:sz w:val="21"/>
                <w:szCs w:val="21"/>
              </w:rPr>
              <w:t>)</w:t>
            </w:r>
            <w:r w:rsidR="00543EC6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</w:t>
            </w:r>
            <w:r w:rsidR="00543EC6" w:rsidRPr="003D18B7">
              <w:rPr>
                <w:b/>
                <w:bCs/>
                <w:i/>
                <w:iCs/>
                <w:color w:val="808080" w:themeColor="background1" w:themeShade="80"/>
                <w:sz w:val="21"/>
                <w:szCs w:val="21"/>
              </w:rPr>
              <w:t>and jobs maintained</w:t>
            </w:r>
            <w:r w:rsidR="00543EC6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(i.e.,</w:t>
            </w:r>
            <w:r w:rsidR="00543EC6" w:rsidRPr="00543EC6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a job that existed within the organization prior to the </w:t>
            </w:r>
            <w:r w:rsidR="003D18B7" w:rsidRPr="00543EC6">
              <w:rPr>
                <w:i/>
                <w:iCs/>
                <w:color w:val="808080" w:themeColor="background1" w:themeShade="80"/>
                <w:sz w:val="21"/>
                <w:szCs w:val="21"/>
              </w:rPr>
              <w:t>project but</w:t>
            </w:r>
            <w:r w:rsidR="00543EC6" w:rsidRPr="00543EC6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would not continue</w:t>
            </w:r>
            <w:r w:rsidR="003D18B7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</w:t>
            </w:r>
            <w:r w:rsidR="00543EC6" w:rsidRPr="00543EC6">
              <w:rPr>
                <w:i/>
                <w:iCs/>
                <w:color w:val="808080" w:themeColor="background1" w:themeShade="80"/>
                <w:sz w:val="21"/>
                <w:szCs w:val="21"/>
              </w:rPr>
              <w:t>if the project is not funded.</w:t>
            </w:r>
            <w:r w:rsidR="003D18B7">
              <w:rPr>
                <w:i/>
                <w:iCs/>
                <w:color w:val="808080" w:themeColor="background1" w:themeShade="80"/>
                <w:sz w:val="21"/>
                <w:szCs w:val="21"/>
              </w:rPr>
              <w:t>)</w:t>
            </w:r>
          </w:p>
          <w:p w14:paraId="6A58EFD0" w14:textId="374D7AC0" w:rsidR="00543EC6" w:rsidRDefault="00543EC6" w:rsidP="00543EC6">
            <w:pPr>
              <w:pStyle w:val="NoSpacing"/>
              <w:rPr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543EC6">
              <w:rPr>
                <w:i/>
                <w:iCs/>
                <w:color w:val="808080" w:themeColor="background1" w:themeShade="80"/>
                <w:sz w:val="21"/>
                <w:szCs w:val="21"/>
              </w:rPr>
              <w:t>Th</w:t>
            </w:r>
            <w:r w:rsidR="003D18B7">
              <w:rPr>
                <w:i/>
                <w:iCs/>
                <w:color w:val="808080" w:themeColor="background1" w:themeShade="80"/>
                <w:sz w:val="21"/>
                <w:szCs w:val="21"/>
              </w:rPr>
              <w:t>ese</w:t>
            </w:r>
            <w:r w:rsidRPr="00543EC6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appl</w:t>
            </w:r>
            <w:r w:rsidR="003D18B7">
              <w:rPr>
                <w:i/>
                <w:iCs/>
                <w:color w:val="808080" w:themeColor="background1" w:themeShade="80"/>
                <w:sz w:val="21"/>
                <w:szCs w:val="21"/>
              </w:rPr>
              <w:t>y</w:t>
            </w:r>
            <w:r w:rsidRPr="00543EC6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to the period immediately following project completion as well as two years post project completion.</w:t>
            </w:r>
          </w:p>
          <w:p w14:paraId="693CD921" w14:textId="02B13DC8" w:rsidR="005F7695" w:rsidRPr="005F7695" w:rsidRDefault="005F7695" w:rsidP="00543EC6">
            <w:pPr>
              <w:pStyle w:val="NoSpacing"/>
              <w:rPr>
                <w:b/>
                <w:i/>
                <w:iCs/>
                <w:sz w:val="22"/>
                <w:szCs w:val="22"/>
              </w:rPr>
            </w:pPr>
          </w:p>
        </w:tc>
        <w:tc>
          <w:tcPr>
            <w:tcW w:w="7200" w:type="dxa"/>
          </w:tcPr>
          <w:p w14:paraId="23B4E356" w14:textId="77777777" w:rsidR="005F7695" w:rsidRDefault="005F7695" w:rsidP="005F7695">
            <w:pPr>
              <w:pStyle w:val="NoSpacing"/>
              <w:rPr>
                <w:sz w:val="22"/>
                <w:szCs w:val="22"/>
              </w:rPr>
            </w:pPr>
          </w:p>
          <w:p w14:paraId="18B7BB59" w14:textId="007ABAB5" w:rsidR="00D47E7D" w:rsidRPr="00543EC6" w:rsidRDefault="00D47E7D" w:rsidP="00D47E7D">
            <w:pPr>
              <w:pStyle w:val="NoSpacing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Food and Beverage Processing Organization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27"/>
              <w:gridCol w:w="1269"/>
              <w:gridCol w:w="1399"/>
              <w:gridCol w:w="1377"/>
              <w:gridCol w:w="1418"/>
            </w:tblGrid>
            <w:tr w:rsidR="00D47E7D" w14:paraId="6DE2368E" w14:textId="08B01FC9" w:rsidTr="00543EC6">
              <w:tc>
                <w:tcPr>
                  <w:tcW w:w="1227" w:type="dxa"/>
                  <w:shd w:val="clear" w:color="auto" w:fill="C6D9F1" w:themeFill="text2" w:themeFillTint="33"/>
                </w:tcPr>
                <w:p w14:paraId="295AE709" w14:textId="5AE76BE1" w:rsidR="00D47E7D" w:rsidRDefault="00D47E7D" w:rsidP="00D47E7D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>Type</w:t>
                  </w:r>
                </w:p>
              </w:tc>
              <w:tc>
                <w:tcPr>
                  <w:tcW w:w="1269" w:type="dxa"/>
                </w:tcPr>
                <w:p w14:paraId="5B9B0146" w14:textId="3987C9F1" w:rsidR="00D47E7D" w:rsidRPr="003E2298" w:rsidRDefault="00D47E7D" w:rsidP="00D47E7D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 xml:space="preserve"># </w:t>
                  </w:r>
                  <w:proofErr w:type="gramStart"/>
                  <w:r>
                    <w:rPr>
                      <w:b/>
                      <w:bCs/>
                      <w:sz w:val="21"/>
                      <w:szCs w:val="21"/>
                    </w:rPr>
                    <w:t>of</w:t>
                  </w:r>
                  <w:proofErr w:type="gramEnd"/>
                  <w:r>
                    <w:rPr>
                      <w:b/>
                      <w:bCs/>
                      <w:sz w:val="21"/>
                      <w:szCs w:val="21"/>
                    </w:rPr>
                    <w:t xml:space="preserve"> Permanent FTEs</w:t>
                  </w:r>
                </w:p>
              </w:tc>
              <w:tc>
                <w:tcPr>
                  <w:tcW w:w="1399" w:type="dxa"/>
                </w:tcPr>
                <w:p w14:paraId="648CC041" w14:textId="293F5DFF" w:rsidR="00D47E7D" w:rsidRPr="003E2298" w:rsidRDefault="00D47E7D" w:rsidP="00D47E7D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 xml:space="preserve"># </w:t>
                  </w:r>
                  <w:proofErr w:type="gramStart"/>
                  <w:r>
                    <w:rPr>
                      <w:b/>
                      <w:bCs/>
                      <w:sz w:val="21"/>
                      <w:szCs w:val="21"/>
                    </w:rPr>
                    <w:t>of</w:t>
                  </w:r>
                  <w:proofErr w:type="gramEnd"/>
                  <w:r>
                    <w:rPr>
                      <w:b/>
                      <w:bCs/>
                      <w:sz w:val="21"/>
                      <w:szCs w:val="21"/>
                    </w:rPr>
                    <w:t xml:space="preserve"> Temporary FTEs</w:t>
                  </w:r>
                </w:p>
              </w:tc>
              <w:tc>
                <w:tcPr>
                  <w:tcW w:w="1377" w:type="dxa"/>
                </w:tcPr>
                <w:p w14:paraId="06B8780D" w14:textId="68EA94E6" w:rsidR="00D47E7D" w:rsidRPr="003E2298" w:rsidRDefault="00D47E7D" w:rsidP="00D47E7D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 xml:space="preserve"># </w:t>
                  </w:r>
                  <w:proofErr w:type="gramStart"/>
                  <w:r>
                    <w:rPr>
                      <w:b/>
                      <w:bCs/>
                      <w:sz w:val="21"/>
                      <w:szCs w:val="21"/>
                    </w:rPr>
                    <w:t>of</w:t>
                  </w:r>
                  <w:proofErr w:type="gramEnd"/>
                  <w:r>
                    <w:rPr>
                      <w:b/>
                      <w:bCs/>
                      <w:sz w:val="21"/>
                      <w:szCs w:val="21"/>
                    </w:rPr>
                    <w:t xml:space="preserve"> Permanent PTEs</w:t>
                  </w:r>
                </w:p>
              </w:tc>
              <w:tc>
                <w:tcPr>
                  <w:tcW w:w="1418" w:type="dxa"/>
                </w:tcPr>
                <w:p w14:paraId="67C026E0" w14:textId="2E03D62B" w:rsidR="00D47E7D" w:rsidRDefault="00D47E7D" w:rsidP="00D47E7D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 xml:space="preserve"># </w:t>
                  </w:r>
                  <w:proofErr w:type="gramStart"/>
                  <w:r>
                    <w:rPr>
                      <w:b/>
                      <w:bCs/>
                      <w:sz w:val="21"/>
                      <w:szCs w:val="21"/>
                    </w:rPr>
                    <w:t>of</w:t>
                  </w:r>
                  <w:proofErr w:type="gramEnd"/>
                  <w:r>
                    <w:rPr>
                      <w:b/>
                      <w:bCs/>
                      <w:sz w:val="21"/>
                      <w:szCs w:val="21"/>
                    </w:rPr>
                    <w:t xml:space="preserve"> Temporary PTEs</w:t>
                  </w:r>
                </w:p>
              </w:tc>
            </w:tr>
            <w:tr w:rsidR="00D47E7D" w14:paraId="05865B20" w14:textId="51A05CCE" w:rsidTr="00543EC6">
              <w:tc>
                <w:tcPr>
                  <w:tcW w:w="1227" w:type="dxa"/>
                  <w:shd w:val="clear" w:color="auto" w:fill="C6D9F1" w:themeFill="text2" w:themeFillTint="33"/>
                </w:tcPr>
                <w:p w14:paraId="78D2A88C" w14:textId="7744BC14" w:rsidR="00D47E7D" w:rsidRPr="00D47E7D" w:rsidRDefault="00D47E7D" w:rsidP="00D47E7D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D47E7D">
                    <w:rPr>
                      <w:b/>
                      <w:bCs/>
                      <w:sz w:val="21"/>
                      <w:szCs w:val="21"/>
                    </w:rPr>
                    <w:t>Created</w:t>
                  </w:r>
                </w:p>
              </w:tc>
              <w:tc>
                <w:tcPr>
                  <w:tcW w:w="1269" w:type="dxa"/>
                </w:tcPr>
                <w:p w14:paraId="1B61D912" w14:textId="77777777" w:rsidR="00D47E7D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13D155EB" w14:textId="77777777" w:rsidR="00D47E7D" w:rsidRPr="003E2298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399" w:type="dxa"/>
                </w:tcPr>
                <w:p w14:paraId="1E6855C4" w14:textId="77777777" w:rsidR="00D47E7D" w:rsidRPr="003E2298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8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  <w:tc>
                <w:tcPr>
                  <w:tcW w:w="1377" w:type="dxa"/>
                </w:tcPr>
                <w:p w14:paraId="0AF21E70" w14:textId="77777777" w:rsidR="00D47E7D" w:rsidRPr="003E2298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9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  <w:tc>
                <w:tcPr>
                  <w:tcW w:w="1418" w:type="dxa"/>
                </w:tcPr>
                <w:p w14:paraId="1015273A" w14:textId="450956ED" w:rsidR="00D47E7D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9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</w:tr>
            <w:tr w:rsidR="00D47E7D" w14:paraId="6CE2E9DA" w14:textId="77777777" w:rsidTr="00543EC6">
              <w:tc>
                <w:tcPr>
                  <w:tcW w:w="1227" w:type="dxa"/>
                  <w:shd w:val="clear" w:color="auto" w:fill="C6D9F1" w:themeFill="text2" w:themeFillTint="33"/>
                </w:tcPr>
                <w:p w14:paraId="6DE78C2A" w14:textId="23B03AF0" w:rsidR="00D47E7D" w:rsidRPr="00D47E7D" w:rsidRDefault="00D47E7D" w:rsidP="00D47E7D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D47E7D">
                    <w:rPr>
                      <w:b/>
                      <w:bCs/>
                      <w:sz w:val="21"/>
                      <w:szCs w:val="21"/>
                    </w:rPr>
                    <w:t>Maintained</w:t>
                  </w:r>
                </w:p>
              </w:tc>
              <w:tc>
                <w:tcPr>
                  <w:tcW w:w="1269" w:type="dxa"/>
                </w:tcPr>
                <w:p w14:paraId="1BEEEF8B" w14:textId="77777777" w:rsidR="00D47E7D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66F909C9" w14:textId="77777777" w:rsidR="00D47E7D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399" w:type="dxa"/>
                </w:tcPr>
                <w:p w14:paraId="38686BAE" w14:textId="77777777" w:rsidR="00D47E7D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7AF95ED3" w14:textId="77777777" w:rsidR="00D47E7D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377" w:type="dxa"/>
                </w:tcPr>
                <w:p w14:paraId="18F7D74B" w14:textId="77777777" w:rsidR="00D47E7D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4BB7B9B1" w14:textId="77777777" w:rsidR="00D47E7D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18" w:type="dxa"/>
                </w:tcPr>
                <w:p w14:paraId="770B0CFE" w14:textId="77777777" w:rsidR="00D47E7D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625B8AA6" w14:textId="77777777" w:rsidR="00D47E7D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</w:tr>
          </w:tbl>
          <w:p w14:paraId="55D5DE72" w14:textId="77777777" w:rsidR="005F7695" w:rsidRDefault="005F7695" w:rsidP="005F7695">
            <w:pPr>
              <w:pStyle w:val="NoSpacing"/>
              <w:rPr>
                <w:sz w:val="22"/>
                <w:szCs w:val="22"/>
              </w:rPr>
            </w:pPr>
          </w:p>
          <w:p w14:paraId="08C3A691" w14:textId="222DCC30" w:rsidR="00D47E7D" w:rsidRPr="003E2298" w:rsidRDefault="00D47E7D" w:rsidP="00D47E7D">
            <w:pPr>
              <w:pStyle w:val="NoSpacing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Clean Technology Provider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27"/>
              <w:gridCol w:w="1269"/>
              <w:gridCol w:w="1399"/>
              <w:gridCol w:w="1377"/>
              <w:gridCol w:w="1418"/>
            </w:tblGrid>
            <w:tr w:rsidR="00543EC6" w14:paraId="6A1E18B3" w14:textId="77777777" w:rsidTr="006C3A1C">
              <w:tc>
                <w:tcPr>
                  <w:tcW w:w="1227" w:type="dxa"/>
                  <w:shd w:val="clear" w:color="auto" w:fill="C6D9F1" w:themeFill="text2" w:themeFillTint="33"/>
                </w:tcPr>
                <w:p w14:paraId="6668E24D" w14:textId="77777777" w:rsidR="00543EC6" w:rsidRDefault="00543EC6" w:rsidP="00543EC6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>Type</w:t>
                  </w:r>
                </w:p>
              </w:tc>
              <w:tc>
                <w:tcPr>
                  <w:tcW w:w="1269" w:type="dxa"/>
                </w:tcPr>
                <w:p w14:paraId="60BE9DBB" w14:textId="77777777" w:rsidR="00543EC6" w:rsidRPr="003E2298" w:rsidRDefault="00543EC6" w:rsidP="00543EC6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 xml:space="preserve"># </w:t>
                  </w:r>
                  <w:proofErr w:type="gramStart"/>
                  <w:r>
                    <w:rPr>
                      <w:b/>
                      <w:bCs/>
                      <w:sz w:val="21"/>
                      <w:szCs w:val="21"/>
                    </w:rPr>
                    <w:t>of</w:t>
                  </w:r>
                  <w:proofErr w:type="gramEnd"/>
                  <w:r>
                    <w:rPr>
                      <w:b/>
                      <w:bCs/>
                      <w:sz w:val="21"/>
                      <w:szCs w:val="21"/>
                    </w:rPr>
                    <w:t xml:space="preserve"> Permanent FTEs</w:t>
                  </w:r>
                </w:p>
              </w:tc>
              <w:tc>
                <w:tcPr>
                  <w:tcW w:w="1399" w:type="dxa"/>
                </w:tcPr>
                <w:p w14:paraId="0BB5EF25" w14:textId="77777777" w:rsidR="00543EC6" w:rsidRPr="003E2298" w:rsidRDefault="00543EC6" w:rsidP="00543EC6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 xml:space="preserve"># </w:t>
                  </w:r>
                  <w:proofErr w:type="gramStart"/>
                  <w:r>
                    <w:rPr>
                      <w:b/>
                      <w:bCs/>
                      <w:sz w:val="21"/>
                      <w:szCs w:val="21"/>
                    </w:rPr>
                    <w:t>of</w:t>
                  </w:r>
                  <w:proofErr w:type="gramEnd"/>
                  <w:r>
                    <w:rPr>
                      <w:b/>
                      <w:bCs/>
                      <w:sz w:val="21"/>
                      <w:szCs w:val="21"/>
                    </w:rPr>
                    <w:t xml:space="preserve"> Temporary FTEs</w:t>
                  </w:r>
                </w:p>
              </w:tc>
              <w:tc>
                <w:tcPr>
                  <w:tcW w:w="1377" w:type="dxa"/>
                </w:tcPr>
                <w:p w14:paraId="5DA41A9B" w14:textId="77777777" w:rsidR="00543EC6" w:rsidRPr="003E2298" w:rsidRDefault="00543EC6" w:rsidP="00543EC6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 xml:space="preserve"># </w:t>
                  </w:r>
                  <w:proofErr w:type="gramStart"/>
                  <w:r>
                    <w:rPr>
                      <w:b/>
                      <w:bCs/>
                      <w:sz w:val="21"/>
                      <w:szCs w:val="21"/>
                    </w:rPr>
                    <w:t>of</w:t>
                  </w:r>
                  <w:proofErr w:type="gramEnd"/>
                  <w:r>
                    <w:rPr>
                      <w:b/>
                      <w:bCs/>
                      <w:sz w:val="21"/>
                      <w:szCs w:val="21"/>
                    </w:rPr>
                    <w:t xml:space="preserve"> Permanent PTEs</w:t>
                  </w:r>
                </w:p>
              </w:tc>
              <w:tc>
                <w:tcPr>
                  <w:tcW w:w="1418" w:type="dxa"/>
                </w:tcPr>
                <w:p w14:paraId="7B9DA70A" w14:textId="77777777" w:rsidR="00543EC6" w:rsidRDefault="00543EC6" w:rsidP="00543EC6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 xml:space="preserve"># </w:t>
                  </w:r>
                  <w:proofErr w:type="gramStart"/>
                  <w:r>
                    <w:rPr>
                      <w:b/>
                      <w:bCs/>
                      <w:sz w:val="21"/>
                      <w:szCs w:val="21"/>
                    </w:rPr>
                    <w:t>of</w:t>
                  </w:r>
                  <w:proofErr w:type="gramEnd"/>
                  <w:r>
                    <w:rPr>
                      <w:b/>
                      <w:bCs/>
                      <w:sz w:val="21"/>
                      <w:szCs w:val="21"/>
                    </w:rPr>
                    <w:t xml:space="preserve"> Temporary PTEs</w:t>
                  </w:r>
                </w:p>
              </w:tc>
            </w:tr>
            <w:tr w:rsidR="00543EC6" w14:paraId="14E7E399" w14:textId="77777777" w:rsidTr="006C3A1C">
              <w:tc>
                <w:tcPr>
                  <w:tcW w:w="1227" w:type="dxa"/>
                  <w:shd w:val="clear" w:color="auto" w:fill="C6D9F1" w:themeFill="text2" w:themeFillTint="33"/>
                </w:tcPr>
                <w:p w14:paraId="1FA684CA" w14:textId="77777777" w:rsidR="00543EC6" w:rsidRPr="00D47E7D" w:rsidRDefault="00543EC6" w:rsidP="00543EC6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D47E7D">
                    <w:rPr>
                      <w:b/>
                      <w:bCs/>
                      <w:sz w:val="21"/>
                      <w:szCs w:val="21"/>
                    </w:rPr>
                    <w:t>Created</w:t>
                  </w:r>
                </w:p>
              </w:tc>
              <w:tc>
                <w:tcPr>
                  <w:tcW w:w="1269" w:type="dxa"/>
                </w:tcPr>
                <w:p w14:paraId="5240F33A" w14:textId="77777777" w:rsidR="00543EC6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20BFDA9A" w14:textId="77777777" w:rsidR="00543EC6" w:rsidRPr="003E2298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399" w:type="dxa"/>
                </w:tcPr>
                <w:p w14:paraId="7B321A50" w14:textId="77777777" w:rsidR="00543EC6" w:rsidRPr="003E2298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8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  <w:tc>
                <w:tcPr>
                  <w:tcW w:w="1377" w:type="dxa"/>
                </w:tcPr>
                <w:p w14:paraId="4C285D22" w14:textId="77777777" w:rsidR="00543EC6" w:rsidRPr="003E2298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9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  <w:tc>
                <w:tcPr>
                  <w:tcW w:w="1418" w:type="dxa"/>
                </w:tcPr>
                <w:p w14:paraId="4389B4BF" w14:textId="77777777" w:rsidR="00543EC6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9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</w:tr>
            <w:tr w:rsidR="00543EC6" w14:paraId="5B37A325" w14:textId="77777777" w:rsidTr="006C3A1C">
              <w:tc>
                <w:tcPr>
                  <w:tcW w:w="1227" w:type="dxa"/>
                  <w:shd w:val="clear" w:color="auto" w:fill="C6D9F1" w:themeFill="text2" w:themeFillTint="33"/>
                </w:tcPr>
                <w:p w14:paraId="1F1320C0" w14:textId="77777777" w:rsidR="00543EC6" w:rsidRPr="00D47E7D" w:rsidRDefault="00543EC6" w:rsidP="00543EC6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D47E7D">
                    <w:rPr>
                      <w:b/>
                      <w:bCs/>
                      <w:sz w:val="21"/>
                      <w:szCs w:val="21"/>
                    </w:rPr>
                    <w:t>Maintained</w:t>
                  </w:r>
                </w:p>
              </w:tc>
              <w:tc>
                <w:tcPr>
                  <w:tcW w:w="1269" w:type="dxa"/>
                </w:tcPr>
                <w:p w14:paraId="3BDC3A1F" w14:textId="77777777" w:rsidR="00543EC6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0AAE7EF9" w14:textId="77777777" w:rsidR="00543EC6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399" w:type="dxa"/>
                </w:tcPr>
                <w:p w14:paraId="6349C36A" w14:textId="77777777" w:rsidR="00543EC6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1FDA92C0" w14:textId="77777777" w:rsidR="00543EC6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377" w:type="dxa"/>
                </w:tcPr>
                <w:p w14:paraId="1F3C900A" w14:textId="77777777" w:rsidR="00543EC6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716EA3A0" w14:textId="77777777" w:rsidR="00543EC6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18" w:type="dxa"/>
                </w:tcPr>
                <w:p w14:paraId="3C8822B8" w14:textId="77777777" w:rsidR="00543EC6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4DA8AE68" w14:textId="77777777" w:rsidR="00543EC6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</w:tr>
          </w:tbl>
          <w:p w14:paraId="54D9B269" w14:textId="03BA13FE" w:rsidR="00D47E7D" w:rsidRDefault="00D47E7D" w:rsidP="00D47E7D">
            <w:pPr>
              <w:pStyle w:val="NoSpacing"/>
            </w:pPr>
          </w:p>
          <w:p w14:paraId="3B75CA64" w14:textId="77777777" w:rsidR="00543EC6" w:rsidRPr="00543EC6" w:rsidRDefault="00543EC6" w:rsidP="00543EC6">
            <w:pPr>
              <w:pStyle w:val="NoSpacing"/>
              <w:rPr>
                <w:b/>
                <w:bCs/>
                <w:color w:val="808080" w:themeColor="background1" w:themeShade="80"/>
                <w:sz w:val="21"/>
                <w:szCs w:val="21"/>
              </w:rPr>
            </w:pPr>
            <w:r w:rsidRPr="00543EC6">
              <w:rPr>
                <w:b/>
                <w:bCs/>
                <w:color w:val="808080" w:themeColor="background1" w:themeShade="80"/>
                <w:sz w:val="21"/>
                <w:szCs w:val="21"/>
              </w:rPr>
              <w:t xml:space="preserve">FTE = full-time equivalent </w:t>
            </w:r>
          </w:p>
          <w:p w14:paraId="30E2425C" w14:textId="77777777" w:rsidR="00543EC6" w:rsidRPr="00543EC6" w:rsidRDefault="00543EC6" w:rsidP="00543EC6">
            <w:pPr>
              <w:pStyle w:val="NoSpacing"/>
              <w:rPr>
                <w:b/>
                <w:bCs/>
                <w:color w:val="808080" w:themeColor="background1" w:themeShade="80"/>
                <w:sz w:val="21"/>
                <w:szCs w:val="21"/>
              </w:rPr>
            </w:pPr>
            <w:r w:rsidRPr="00543EC6">
              <w:rPr>
                <w:b/>
                <w:bCs/>
                <w:color w:val="808080" w:themeColor="background1" w:themeShade="80"/>
                <w:sz w:val="21"/>
                <w:szCs w:val="21"/>
              </w:rPr>
              <w:t xml:space="preserve">PTE = part-time equivalent </w:t>
            </w:r>
          </w:p>
          <w:p w14:paraId="5E62BDC0" w14:textId="4B53EF9E" w:rsidR="00D47E7D" w:rsidRDefault="00D47E7D" w:rsidP="005F7695">
            <w:pPr>
              <w:pStyle w:val="NoSpacing"/>
              <w:rPr>
                <w:sz w:val="22"/>
                <w:szCs w:val="22"/>
              </w:rPr>
            </w:pPr>
          </w:p>
        </w:tc>
      </w:tr>
      <w:tr w:rsidR="005F7695" w:rsidRPr="00D15BCE" w14:paraId="198EB892" w14:textId="77777777" w:rsidTr="002C74E7">
        <w:tc>
          <w:tcPr>
            <w:tcW w:w="2689" w:type="dxa"/>
            <w:vAlign w:val="center"/>
          </w:tcPr>
          <w:p w14:paraId="33718534" w14:textId="77777777" w:rsidR="005F7695" w:rsidRDefault="005F7695" w:rsidP="005F7695">
            <w:pPr>
              <w:pStyle w:val="NoSpacing"/>
              <w:rPr>
                <w:b/>
                <w:sz w:val="22"/>
                <w:szCs w:val="22"/>
              </w:rPr>
            </w:pPr>
          </w:p>
          <w:p w14:paraId="250FEDF0" w14:textId="2252793F" w:rsidR="005F7695" w:rsidRDefault="003D18B7" w:rsidP="005F7695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Organization r</w:t>
            </w:r>
            <w:r w:rsidR="002C4ADB">
              <w:rPr>
                <w:b/>
                <w:sz w:val="22"/>
                <w:szCs w:val="22"/>
              </w:rPr>
              <w:t>evenue generation</w:t>
            </w:r>
          </w:p>
          <w:p w14:paraId="6F27E60E" w14:textId="77777777" w:rsidR="005F7695" w:rsidRPr="0097242D" w:rsidRDefault="005F7695" w:rsidP="005F7695">
            <w:pPr>
              <w:pStyle w:val="NoSpacing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(100-word max.)</w:t>
            </w:r>
          </w:p>
          <w:p w14:paraId="68B18711" w14:textId="08EA035A" w:rsidR="005F7695" w:rsidRDefault="005F7695" w:rsidP="005F7695">
            <w:pPr>
              <w:pStyle w:val="NoSpacing"/>
              <w:rPr>
                <w:b/>
                <w:sz w:val="22"/>
                <w:szCs w:val="22"/>
              </w:rPr>
            </w:pPr>
          </w:p>
          <w:p w14:paraId="02D12F7B" w14:textId="2F093D3D" w:rsidR="005F7695" w:rsidRDefault="002C4ADB" w:rsidP="005F7695">
            <w:pPr>
              <w:pStyle w:val="NoSpacing"/>
              <w:rPr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2C4ADB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Provide projected revenue growth </w:t>
            </w:r>
            <w:proofErr w:type="gramStart"/>
            <w:r w:rsidRPr="002C4ADB">
              <w:rPr>
                <w:i/>
                <w:iCs/>
                <w:color w:val="808080" w:themeColor="background1" w:themeShade="80"/>
                <w:sz w:val="21"/>
                <w:szCs w:val="21"/>
              </w:rPr>
              <w:t>as a result of</w:t>
            </w:r>
            <w:proofErr w:type="gramEnd"/>
            <w:r w:rsidRPr="002C4ADB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project completion</w:t>
            </w:r>
            <w:r w:rsidR="003D18B7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over a 2–4-year period. Please provide either as dollar amount or as incremental revenue growth (%). </w:t>
            </w:r>
          </w:p>
          <w:p w14:paraId="3CC40630" w14:textId="77777777" w:rsidR="00542CB6" w:rsidRDefault="00542CB6" w:rsidP="005F7695">
            <w:pPr>
              <w:pStyle w:val="NoSpacing"/>
              <w:rPr>
                <w:i/>
                <w:iCs/>
                <w:color w:val="808080" w:themeColor="background1" w:themeShade="80"/>
                <w:sz w:val="21"/>
                <w:szCs w:val="21"/>
              </w:rPr>
            </w:pPr>
          </w:p>
          <w:p w14:paraId="4093A435" w14:textId="6C420B9A" w:rsidR="006822A6" w:rsidRPr="004B648E" w:rsidRDefault="006822A6" w:rsidP="005F7695">
            <w:pPr>
              <w:pStyle w:val="NoSpacing"/>
              <w:rPr>
                <w:i/>
                <w:iCs/>
                <w:color w:val="808080" w:themeColor="background1" w:themeShade="80"/>
                <w:sz w:val="21"/>
                <w:szCs w:val="21"/>
              </w:rPr>
            </w:pPr>
          </w:p>
        </w:tc>
        <w:tc>
          <w:tcPr>
            <w:tcW w:w="7200" w:type="dxa"/>
          </w:tcPr>
          <w:p w14:paraId="39C58ADD" w14:textId="77777777" w:rsidR="005F7695" w:rsidRDefault="005F7695" w:rsidP="005F7695">
            <w:pPr>
              <w:pStyle w:val="NoSpacing"/>
              <w:rPr>
                <w:sz w:val="22"/>
                <w:szCs w:val="22"/>
              </w:rPr>
            </w:pPr>
          </w:p>
          <w:p w14:paraId="7B0F6B27" w14:textId="7449B876" w:rsidR="005F7695" w:rsidRDefault="00782D72" w:rsidP="005F7695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7" w:name="Text78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7"/>
          </w:p>
        </w:tc>
      </w:tr>
      <w:tr w:rsidR="008C2C6C" w:rsidRPr="00D15BCE" w14:paraId="15AE2D1A" w14:textId="77777777" w:rsidTr="002C74E7">
        <w:trPr>
          <w:trHeight w:val="71"/>
        </w:trPr>
        <w:tc>
          <w:tcPr>
            <w:tcW w:w="2689" w:type="dxa"/>
            <w:vAlign w:val="center"/>
          </w:tcPr>
          <w:p w14:paraId="176D6C34" w14:textId="77777777" w:rsidR="008C2C6C" w:rsidRDefault="008C2C6C" w:rsidP="008C2C6C">
            <w:pPr>
              <w:pStyle w:val="NoSpacing"/>
              <w:rPr>
                <w:b/>
                <w:sz w:val="22"/>
                <w:szCs w:val="22"/>
              </w:rPr>
            </w:pPr>
          </w:p>
          <w:p w14:paraId="5BDCC7A1" w14:textId="1015BA92" w:rsidR="008C2C6C" w:rsidRPr="00D15BCE" w:rsidRDefault="008C2C6C" w:rsidP="008C2C6C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Intellectual </w:t>
            </w:r>
            <w:r w:rsidR="00603687">
              <w:rPr>
                <w:b/>
                <w:sz w:val="22"/>
                <w:szCs w:val="22"/>
              </w:rPr>
              <w:t>P</w:t>
            </w:r>
            <w:r>
              <w:rPr>
                <w:b/>
                <w:sz w:val="22"/>
                <w:szCs w:val="22"/>
              </w:rPr>
              <w:t>roperty (IP)*</w:t>
            </w:r>
          </w:p>
          <w:p w14:paraId="3FE342EE" w14:textId="2F1AE0CE" w:rsidR="008C2C6C" w:rsidRDefault="008C2C6C" w:rsidP="008C2C6C">
            <w:pPr>
              <w:pStyle w:val="NoSpacing"/>
              <w:rPr>
                <w:sz w:val="22"/>
                <w:szCs w:val="22"/>
              </w:rPr>
            </w:pPr>
            <w:r w:rsidRPr="00D15BCE">
              <w:rPr>
                <w:sz w:val="22"/>
                <w:szCs w:val="22"/>
              </w:rPr>
              <w:lastRenderedPageBreak/>
              <w:t>(</w:t>
            </w:r>
            <w:r w:rsidR="001B3711">
              <w:rPr>
                <w:sz w:val="22"/>
                <w:szCs w:val="22"/>
              </w:rPr>
              <w:t>100</w:t>
            </w:r>
            <w:r w:rsidRPr="00D15BCE">
              <w:rPr>
                <w:sz w:val="22"/>
                <w:szCs w:val="22"/>
              </w:rPr>
              <w:t>-word max.)</w:t>
            </w:r>
            <w:r>
              <w:rPr>
                <w:sz w:val="22"/>
                <w:szCs w:val="22"/>
              </w:rPr>
              <w:t xml:space="preserve"> </w:t>
            </w:r>
          </w:p>
          <w:p w14:paraId="0C8B7D54" w14:textId="77777777" w:rsidR="008C2C6C" w:rsidRDefault="008C2C6C" w:rsidP="008C2C6C">
            <w:pPr>
              <w:pStyle w:val="NoSpacing"/>
              <w:rPr>
                <w:i/>
                <w:color w:val="808080" w:themeColor="background1" w:themeShade="80"/>
                <w:sz w:val="22"/>
                <w:szCs w:val="22"/>
              </w:rPr>
            </w:pPr>
          </w:p>
          <w:p w14:paraId="5E53C353" w14:textId="38A6E053" w:rsidR="008C2C6C" w:rsidRPr="00FB09E0" w:rsidRDefault="008C2C6C" w:rsidP="008C2C6C">
            <w:pPr>
              <w:pStyle w:val="NoSpacing"/>
              <w:rPr>
                <w:i/>
                <w:color w:val="808080" w:themeColor="background1" w:themeShade="80"/>
                <w:sz w:val="21"/>
                <w:szCs w:val="21"/>
              </w:rPr>
            </w:pPr>
            <w:r>
              <w:rPr>
                <w:i/>
                <w:color w:val="808080" w:themeColor="background1" w:themeShade="80"/>
                <w:sz w:val="21"/>
                <w:szCs w:val="21"/>
              </w:rPr>
              <w:t>New</w:t>
            </w:r>
            <w:r w:rsidRPr="00FB09E0">
              <w:rPr>
                <w:i/>
                <w:color w:val="808080" w:themeColor="background1" w:themeShade="80"/>
                <w:sz w:val="21"/>
                <w:szCs w:val="21"/>
              </w:rPr>
              <w:t xml:space="preserve"> IP </w:t>
            </w:r>
            <w:r>
              <w:rPr>
                <w:i/>
                <w:color w:val="808080" w:themeColor="background1" w:themeShade="80"/>
                <w:sz w:val="21"/>
                <w:szCs w:val="21"/>
              </w:rPr>
              <w:t>generated through</w:t>
            </w:r>
            <w:r w:rsidRPr="00FB09E0">
              <w:rPr>
                <w:i/>
                <w:color w:val="808080" w:themeColor="background1" w:themeShade="80"/>
                <w:sz w:val="21"/>
                <w:szCs w:val="21"/>
              </w:rPr>
              <w:t xml:space="preserve"> </w:t>
            </w:r>
            <w:r w:rsidR="00144224">
              <w:rPr>
                <w:i/>
                <w:color w:val="808080" w:themeColor="background1" w:themeShade="80"/>
                <w:sz w:val="21"/>
                <w:szCs w:val="21"/>
              </w:rPr>
              <w:t xml:space="preserve">project completion </w:t>
            </w:r>
            <w:r w:rsidRPr="00FB09E0">
              <w:rPr>
                <w:i/>
                <w:color w:val="808080" w:themeColor="background1" w:themeShade="80"/>
                <w:sz w:val="21"/>
                <w:szCs w:val="21"/>
              </w:rPr>
              <w:t>and/or any filing related to th</w:t>
            </w:r>
            <w:r>
              <w:rPr>
                <w:i/>
                <w:color w:val="808080" w:themeColor="background1" w:themeShade="80"/>
                <w:sz w:val="21"/>
                <w:szCs w:val="21"/>
              </w:rPr>
              <w:t>e new IP</w:t>
            </w:r>
            <w:r w:rsidRPr="00FB09E0">
              <w:rPr>
                <w:i/>
                <w:color w:val="808080" w:themeColor="background1" w:themeShade="80"/>
                <w:sz w:val="21"/>
                <w:szCs w:val="21"/>
              </w:rPr>
              <w:t xml:space="preserve"> (i.e., patent, trademark, industrial design</w:t>
            </w:r>
            <w:r w:rsidR="000910DA">
              <w:rPr>
                <w:i/>
                <w:color w:val="808080" w:themeColor="background1" w:themeShade="80"/>
                <w:sz w:val="21"/>
                <w:szCs w:val="21"/>
              </w:rPr>
              <w:t>,</w:t>
            </w:r>
            <w:r w:rsidRPr="00FB09E0">
              <w:rPr>
                <w:i/>
                <w:color w:val="808080" w:themeColor="background1" w:themeShade="80"/>
                <w:sz w:val="21"/>
                <w:szCs w:val="21"/>
              </w:rPr>
              <w:t xml:space="preserve"> or copyright activities). </w:t>
            </w:r>
          </w:p>
          <w:p w14:paraId="037ACF89" w14:textId="77777777" w:rsidR="008C2C6C" w:rsidRDefault="008C2C6C" w:rsidP="008C2C6C">
            <w:pPr>
              <w:pStyle w:val="NoSpacing"/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FB09E0">
              <w:rPr>
                <w:i/>
                <w:color w:val="808080" w:themeColor="background1" w:themeShade="80"/>
                <w:sz w:val="21"/>
                <w:szCs w:val="21"/>
              </w:rPr>
              <w:t>*</w:t>
            </w:r>
            <w:proofErr w:type="gramStart"/>
            <w:r w:rsidRPr="00FB09E0">
              <w:rPr>
                <w:i/>
                <w:color w:val="808080" w:themeColor="background1" w:themeShade="80"/>
                <w:sz w:val="21"/>
                <w:szCs w:val="21"/>
              </w:rPr>
              <w:t>if</w:t>
            </w:r>
            <w:proofErr w:type="gramEnd"/>
            <w:r w:rsidRPr="00FB09E0">
              <w:rPr>
                <w:i/>
                <w:color w:val="808080" w:themeColor="background1" w:themeShade="80"/>
                <w:sz w:val="21"/>
                <w:szCs w:val="21"/>
              </w:rPr>
              <w:t xml:space="preserve"> applicable </w:t>
            </w:r>
          </w:p>
          <w:p w14:paraId="0DE92AAC" w14:textId="2ED383FA" w:rsidR="00B900A2" w:rsidRPr="00B900A2" w:rsidRDefault="00B900A2" w:rsidP="008C2C6C">
            <w:pPr>
              <w:pStyle w:val="NoSpacing"/>
              <w:rPr>
                <w:i/>
                <w:color w:val="808080" w:themeColor="background1" w:themeShade="80"/>
                <w:sz w:val="21"/>
                <w:szCs w:val="21"/>
              </w:rPr>
            </w:pPr>
          </w:p>
        </w:tc>
        <w:tc>
          <w:tcPr>
            <w:tcW w:w="7200" w:type="dxa"/>
          </w:tcPr>
          <w:p w14:paraId="1A29C879" w14:textId="77777777" w:rsidR="008C2C6C" w:rsidRDefault="008C2C6C" w:rsidP="008C2C6C">
            <w:pPr>
              <w:pStyle w:val="NoSpacing"/>
              <w:rPr>
                <w:sz w:val="22"/>
                <w:szCs w:val="22"/>
              </w:rPr>
            </w:pPr>
          </w:p>
          <w:p w14:paraId="4516C5C7" w14:textId="4FFC76C3" w:rsidR="008C2C6C" w:rsidRDefault="008C2C6C" w:rsidP="008C2C6C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030F79" w:rsidRPr="00D15BCE" w14:paraId="20B40474" w14:textId="77777777" w:rsidTr="002C74E7">
        <w:trPr>
          <w:trHeight w:val="71"/>
        </w:trPr>
        <w:tc>
          <w:tcPr>
            <w:tcW w:w="2689" w:type="dxa"/>
            <w:vAlign w:val="center"/>
          </w:tcPr>
          <w:p w14:paraId="240DF6F0" w14:textId="2282E717" w:rsidR="00030F79" w:rsidRDefault="00030F79" w:rsidP="00030F79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United Nations Sustainable Development Goals (SDG)</w:t>
            </w:r>
            <w:r w:rsidR="00C45AB5">
              <w:rPr>
                <w:b/>
                <w:sz w:val="22"/>
                <w:szCs w:val="22"/>
              </w:rPr>
              <w:t>*</w:t>
            </w:r>
          </w:p>
          <w:p w14:paraId="46C71D7E" w14:textId="77777777" w:rsidR="00030F79" w:rsidRDefault="00030F79" w:rsidP="00030F79">
            <w:pPr>
              <w:pStyle w:val="NoSpacing"/>
              <w:rPr>
                <w:b/>
                <w:sz w:val="22"/>
                <w:szCs w:val="22"/>
              </w:rPr>
            </w:pPr>
          </w:p>
          <w:p w14:paraId="5FC34F7A" w14:textId="77777777" w:rsidR="00030F79" w:rsidRPr="00D51680" w:rsidRDefault="00030F79" w:rsidP="00030F79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D51680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Will your project address any of the </w:t>
            </w:r>
            <w:hyperlink r:id="rId9" w:history="1">
              <w:r w:rsidRPr="00214F50">
                <w:rPr>
                  <w:rStyle w:val="Hyperlink"/>
                  <w:bCs/>
                  <w:i/>
                  <w:iCs/>
                  <w:sz w:val="21"/>
                  <w:szCs w:val="21"/>
                </w:rPr>
                <w:t>UN’s SDGs</w:t>
              </w:r>
            </w:hyperlink>
            <w:r w:rsidRPr="00D51680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?</w:t>
            </w:r>
          </w:p>
          <w:p w14:paraId="6472CF09" w14:textId="12E83241" w:rsidR="00030F79" w:rsidRDefault="00C45AB5" w:rsidP="00030F79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*</w:t>
            </w:r>
            <w:r w:rsidR="00030F79" w:rsidRPr="00D51680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Optional, please select </w:t>
            </w:r>
            <w:r w:rsidR="00030F7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any</w:t>
            </w:r>
            <w:r w:rsidR="00030F79" w:rsidRPr="00D51680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that are relevant.</w:t>
            </w:r>
          </w:p>
        </w:tc>
        <w:tc>
          <w:tcPr>
            <w:tcW w:w="7200" w:type="dxa"/>
          </w:tcPr>
          <w:p w14:paraId="67D24F4A" w14:textId="77777777" w:rsidR="00030F79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</w:p>
          <w:p w14:paraId="0A38A812" w14:textId="77777777" w:rsidR="00030F79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2 – Zero hunger</w:t>
            </w:r>
          </w:p>
          <w:p w14:paraId="3A947A61" w14:textId="77777777" w:rsidR="00030F79" w:rsidRPr="00F84FC4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3 – Good health and well-being</w:t>
            </w:r>
          </w:p>
          <w:p w14:paraId="6D27ABC9" w14:textId="77777777" w:rsidR="00030F79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6 – Clean water and sanitation</w:t>
            </w:r>
          </w:p>
          <w:p w14:paraId="25F621FA" w14:textId="77777777" w:rsidR="00030F79" w:rsidRPr="00F84FC4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7 – Affordable and clean energy</w:t>
            </w:r>
          </w:p>
          <w:p w14:paraId="6E823348" w14:textId="77777777" w:rsidR="00030F79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8 – Decent work and economic growth</w:t>
            </w:r>
          </w:p>
          <w:p w14:paraId="13F64B98" w14:textId="77777777" w:rsidR="00030F79" w:rsidRPr="00F84FC4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9 – Industry, innovation, and infrastructure</w:t>
            </w:r>
          </w:p>
          <w:p w14:paraId="6ABEB233" w14:textId="77777777" w:rsidR="00030F79" w:rsidRPr="00F84FC4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11 – Sustainable cities and communities</w:t>
            </w:r>
          </w:p>
          <w:p w14:paraId="30C74045" w14:textId="77777777" w:rsidR="00030F79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12 – Responsible consumption and production</w:t>
            </w:r>
          </w:p>
          <w:p w14:paraId="66F96690" w14:textId="77777777" w:rsidR="00030F79" w:rsidRPr="00F84FC4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13 – Climate action</w:t>
            </w:r>
          </w:p>
          <w:p w14:paraId="08E097CE" w14:textId="77777777" w:rsidR="00030F79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14 – Life below water</w:t>
            </w:r>
          </w:p>
          <w:p w14:paraId="2B2C661F" w14:textId="77777777" w:rsidR="00030F79" w:rsidRPr="00F84FC4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15 – Life on land</w:t>
            </w:r>
          </w:p>
          <w:p w14:paraId="61567426" w14:textId="77777777" w:rsidR="00030F79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 xml:space="preserve">Not listed: </w:t>
            </w:r>
            <w:r>
              <w:rPr>
                <w:sz w:val="22"/>
                <w:szCs w:val="22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  <w:p w14:paraId="237D8069" w14:textId="77777777" w:rsidR="00030F79" w:rsidRDefault="00030F79" w:rsidP="00030F79">
            <w:pPr>
              <w:pStyle w:val="NoSpacing"/>
              <w:rPr>
                <w:sz w:val="22"/>
                <w:szCs w:val="22"/>
              </w:rPr>
            </w:pPr>
          </w:p>
        </w:tc>
      </w:tr>
    </w:tbl>
    <w:p w14:paraId="65697D21" w14:textId="77777777" w:rsidR="00A84DD7" w:rsidRDefault="00A84DD7">
      <w:r>
        <w:br w:type="page"/>
      </w:r>
    </w:p>
    <w:tbl>
      <w:tblPr>
        <w:tblStyle w:val="TableGrid"/>
        <w:tblW w:w="9889" w:type="dxa"/>
        <w:tblInd w:w="-567" w:type="dxa"/>
        <w:tblLook w:val="04A0" w:firstRow="1" w:lastRow="0" w:firstColumn="1" w:lastColumn="0" w:noHBand="0" w:noVBand="1"/>
      </w:tblPr>
      <w:tblGrid>
        <w:gridCol w:w="3212"/>
        <w:gridCol w:w="6677"/>
      </w:tblGrid>
      <w:tr w:rsidR="00056F7D" w:rsidRPr="00D15BCE" w14:paraId="37581BB9" w14:textId="77777777" w:rsidTr="006945B9">
        <w:trPr>
          <w:trHeight w:val="481"/>
        </w:trPr>
        <w:tc>
          <w:tcPr>
            <w:tcW w:w="9889" w:type="dxa"/>
            <w:gridSpan w:val="2"/>
            <w:shd w:val="clear" w:color="auto" w:fill="17426B"/>
            <w:vAlign w:val="center"/>
          </w:tcPr>
          <w:p w14:paraId="40AC9189" w14:textId="3DC1E550" w:rsidR="00056F7D" w:rsidRDefault="00056F7D" w:rsidP="00EC2AAE">
            <w:pPr>
              <w:pStyle w:val="NoSpacing"/>
              <w:rPr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lastRenderedPageBreak/>
              <w:t xml:space="preserve">SECTION </w:t>
            </w:r>
            <w:r w:rsidR="0083430F">
              <w:rPr>
                <w:b/>
                <w:color w:val="FFFFFF" w:themeColor="background1"/>
                <w:sz w:val="22"/>
                <w:szCs w:val="22"/>
              </w:rPr>
              <w:t>E</w:t>
            </w:r>
            <w:r>
              <w:rPr>
                <w:b/>
                <w:color w:val="FFFFFF" w:themeColor="background1"/>
                <w:sz w:val="22"/>
                <w:szCs w:val="22"/>
              </w:rPr>
              <w:t xml:space="preserve">: PROJECT </w:t>
            </w:r>
            <w:r w:rsidR="00BE23B2">
              <w:rPr>
                <w:b/>
                <w:color w:val="FFFFFF" w:themeColor="background1"/>
                <w:sz w:val="22"/>
                <w:szCs w:val="22"/>
              </w:rPr>
              <w:t>TEAM</w:t>
            </w:r>
            <w:r w:rsidR="00EB79D4">
              <w:rPr>
                <w:b/>
                <w:color w:val="FFFFFF" w:themeColor="background1"/>
                <w:sz w:val="22"/>
                <w:szCs w:val="22"/>
              </w:rPr>
              <w:t xml:space="preserve"> &amp; PARTNERS</w:t>
            </w:r>
          </w:p>
        </w:tc>
      </w:tr>
      <w:tr w:rsidR="00020294" w:rsidRPr="00D15BCE" w14:paraId="4C8BC80E" w14:textId="77777777" w:rsidTr="008C5BEC">
        <w:trPr>
          <w:trHeight w:val="7339"/>
        </w:trPr>
        <w:tc>
          <w:tcPr>
            <w:tcW w:w="9889" w:type="dxa"/>
            <w:gridSpan w:val="2"/>
            <w:vAlign w:val="center"/>
          </w:tcPr>
          <w:p w14:paraId="50D88877" w14:textId="33175375" w:rsidR="00020294" w:rsidRDefault="00020294" w:rsidP="00B900A2">
            <w:pPr>
              <w:pStyle w:val="NoSpacing"/>
              <w:rPr>
                <w:b/>
                <w:bCs/>
                <w:sz w:val="22"/>
                <w:szCs w:val="22"/>
              </w:rPr>
            </w:pPr>
            <w:r w:rsidRPr="003E2298">
              <w:rPr>
                <w:i/>
                <w:iCs/>
                <w:color w:val="808080" w:themeColor="background1" w:themeShade="80"/>
                <w:sz w:val="21"/>
                <w:szCs w:val="21"/>
              </w:rPr>
              <w:t>If you are hiring new staff to execute the project, indicate the “name” as “new hire”.</w:t>
            </w:r>
          </w:p>
          <w:p w14:paraId="38A31986" w14:textId="77777777" w:rsidR="00020294" w:rsidRDefault="00020294" w:rsidP="00B900A2">
            <w:pPr>
              <w:pStyle w:val="NoSpacing"/>
              <w:rPr>
                <w:b/>
                <w:bCs/>
                <w:sz w:val="22"/>
                <w:szCs w:val="22"/>
              </w:rPr>
            </w:pPr>
          </w:p>
          <w:p w14:paraId="54010389" w14:textId="20E97E68" w:rsidR="00020294" w:rsidRPr="00FD5338" w:rsidRDefault="00020294" w:rsidP="00B900A2">
            <w:pPr>
              <w:pStyle w:val="NoSpacing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Food and Beverage Processing: Project Team Members (</w:t>
            </w:r>
            <w:r w:rsidRPr="00546472">
              <w:rPr>
                <w:b/>
                <w:bCs/>
                <w:i/>
                <w:iCs/>
                <w:sz w:val="22"/>
                <w:szCs w:val="22"/>
              </w:rPr>
              <w:t>required</w:t>
            </w:r>
            <w:r>
              <w:rPr>
                <w:b/>
                <w:bCs/>
                <w:sz w:val="22"/>
                <w:szCs w:val="22"/>
              </w:rPr>
              <w:t>)</w:t>
            </w:r>
          </w:p>
          <w:p w14:paraId="45F1789C" w14:textId="77777777" w:rsidR="00020294" w:rsidRDefault="00020294" w:rsidP="00B900A2">
            <w:pPr>
              <w:pStyle w:val="NoSpacing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53"/>
              <w:gridCol w:w="2410"/>
              <w:gridCol w:w="5097"/>
            </w:tblGrid>
            <w:tr w:rsidR="00020294" w14:paraId="637E8A0E" w14:textId="77777777" w:rsidTr="00B95224">
              <w:tc>
                <w:tcPr>
                  <w:tcW w:w="2153" w:type="dxa"/>
                </w:tcPr>
                <w:p w14:paraId="5BACCA58" w14:textId="77777777" w:rsidR="00020294" w:rsidRPr="003E2298" w:rsidRDefault="00020294" w:rsidP="00B900A2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3E2298">
                    <w:rPr>
                      <w:b/>
                      <w:bCs/>
                      <w:sz w:val="21"/>
                      <w:szCs w:val="21"/>
                    </w:rPr>
                    <w:t>Name</w:t>
                  </w:r>
                </w:p>
              </w:tc>
              <w:tc>
                <w:tcPr>
                  <w:tcW w:w="2410" w:type="dxa"/>
                </w:tcPr>
                <w:p w14:paraId="0EDB6B5D" w14:textId="5FB75847" w:rsidR="00020294" w:rsidRPr="003E2298" w:rsidRDefault="00020294" w:rsidP="00B900A2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3E2298">
                    <w:rPr>
                      <w:b/>
                      <w:bCs/>
                      <w:sz w:val="21"/>
                      <w:szCs w:val="21"/>
                    </w:rPr>
                    <w:t>Position</w:t>
                  </w:r>
                </w:p>
              </w:tc>
              <w:tc>
                <w:tcPr>
                  <w:tcW w:w="5097" w:type="dxa"/>
                </w:tcPr>
                <w:p w14:paraId="12B276A6" w14:textId="77777777" w:rsidR="00020294" w:rsidRPr="003E2298" w:rsidRDefault="00020294" w:rsidP="00B900A2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3E2298">
                    <w:rPr>
                      <w:b/>
                      <w:bCs/>
                      <w:sz w:val="21"/>
                      <w:szCs w:val="21"/>
                    </w:rPr>
                    <w:t>Role, expertise, and participation in project</w:t>
                  </w:r>
                </w:p>
              </w:tc>
            </w:tr>
            <w:tr w:rsidR="00020294" w14:paraId="2938BD7C" w14:textId="77777777" w:rsidTr="00B95224">
              <w:tc>
                <w:tcPr>
                  <w:tcW w:w="2153" w:type="dxa"/>
                </w:tcPr>
                <w:p w14:paraId="08832D6E" w14:textId="77777777" w:rsidR="00020294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2B728F7B" w14:textId="77777777" w:rsidR="00020294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bookmarkStart w:id="8" w:name="Text107"/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  <w:bookmarkEnd w:id="8"/>
                </w:p>
                <w:p w14:paraId="64F73633" w14:textId="77777777" w:rsidR="00020294" w:rsidRPr="003E2298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410" w:type="dxa"/>
                </w:tcPr>
                <w:p w14:paraId="7AE73E88" w14:textId="77777777" w:rsidR="00020294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1456D8DA" w14:textId="77777777" w:rsidR="00020294" w:rsidRPr="003E2298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8"/>
                        <w:enabled/>
                        <w:calcOnExit w:val="0"/>
                        <w:textInput/>
                      </w:ffData>
                    </w:fldChar>
                  </w:r>
                  <w:bookmarkStart w:id="9" w:name="Text108"/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  <w:bookmarkEnd w:id="9"/>
                </w:p>
              </w:tc>
              <w:tc>
                <w:tcPr>
                  <w:tcW w:w="5097" w:type="dxa"/>
                </w:tcPr>
                <w:p w14:paraId="62C9D6F8" w14:textId="77777777" w:rsidR="00020294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7448D5A3" w14:textId="77777777" w:rsidR="00020294" w:rsidRPr="003E2298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9"/>
                        <w:enabled/>
                        <w:calcOnExit w:val="0"/>
                        <w:textInput/>
                      </w:ffData>
                    </w:fldChar>
                  </w:r>
                  <w:bookmarkStart w:id="10" w:name="Text109"/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  <w:bookmarkEnd w:id="10"/>
                </w:p>
              </w:tc>
            </w:tr>
          </w:tbl>
          <w:p w14:paraId="00CA0DDA" w14:textId="77777777" w:rsidR="00020294" w:rsidRDefault="00020294" w:rsidP="00B900A2">
            <w:pPr>
              <w:pStyle w:val="NoSpacing"/>
            </w:pPr>
          </w:p>
          <w:p w14:paraId="48A4ED32" w14:textId="77777777" w:rsidR="00020294" w:rsidRDefault="00020294" w:rsidP="00B900A2">
            <w:pPr>
              <w:pStyle w:val="NoSpacing"/>
              <w:rPr>
                <w:b/>
                <w:bCs/>
                <w:sz w:val="22"/>
                <w:szCs w:val="22"/>
              </w:rPr>
            </w:pPr>
          </w:p>
          <w:p w14:paraId="7A2C6D07" w14:textId="7982BE5A" w:rsidR="00020294" w:rsidRPr="003E2298" w:rsidRDefault="00020294" w:rsidP="00B900A2">
            <w:pPr>
              <w:pStyle w:val="NoSpacing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Clean Technology Provider: Project Team Members (</w:t>
            </w:r>
            <w:r w:rsidRPr="00546472">
              <w:rPr>
                <w:b/>
                <w:bCs/>
                <w:i/>
                <w:iCs/>
                <w:sz w:val="22"/>
                <w:szCs w:val="22"/>
              </w:rPr>
              <w:t>required</w:t>
            </w:r>
            <w:r>
              <w:rPr>
                <w:b/>
                <w:bCs/>
                <w:sz w:val="22"/>
                <w:szCs w:val="22"/>
              </w:rPr>
              <w:t>)</w:t>
            </w:r>
          </w:p>
          <w:p w14:paraId="155FABE4" w14:textId="77777777" w:rsidR="00020294" w:rsidRDefault="00020294" w:rsidP="00B900A2">
            <w:pPr>
              <w:pStyle w:val="NoSpacing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53"/>
              <w:gridCol w:w="2410"/>
              <w:gridCol w:w="5097"/>
            </w:tblGrid>
            <w:tr w:rsidR="00020294" w14:paraId="314BC52B" w14:textId="77777777" w:rsidTr="00B95224">
              <w:tc>
                <w:tcPr>
                  <w:tcW w:w="2153" w:type="dxa"/>
                </w:tcPr>
                <w:p w14:paraId="12521788" w14:textId="77777777" w:rsidR="00020294" w:rsidRPr="003E2298" w:rsidRDefault="00020294" w:rsidP="00B900A2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3E2298">
                    <w:rPr>
                      <w:b/>
                      <w:bCs/>
                      <w:sz w:val="21"/>
                      <w:szCs w:val="21"/>
                    </w:rPr>
                    <w:t>Name</w:t>
                  </w:r>
                  <w:r>
                    <w:rPr>
                      <w:b/>
                      <w:bCs/>
                      <w:sz w:val="21"/>
                      <w:szCs w:val="21"/>
                    </w:rPr>
                    <w:t xml:space="preserve"> &amp; Organization </w:t>
                  </w:r>
                </w:p>
              </w:tc>
              <w:tc>
                <w:tcPr>
                  <w:tcW w:w="2410" w:type="dxa"/>
                </w:tcPr>
                <w:p w14:paraId="725D7DBE" w14:textId="22D16441" w:rsidR="00020294" w:rsidRPr="003E2298" w:rsidRDefault="00020294" w:rsidP="00B900A2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3E2298">
                    <w:rPr>
                      <w:b/>
                      <w:bCs/>
                      <w:sz w:val="21"/>
                      <w:szCs w:val="21"/>
                    </w:rPr>
                    <w:t>Position</w:t>
                  </w:r>
                </w:p>
              </w:tc>
              <w:tc>
                <w:tcPr>
                  <w:tcW w:w="5097" w:type="dxa"/>
                </w:tcPr>
                <w:p w14:paraId="07ADCADA" w14:textId="77777777" w:rsidR="00020294" w:rsidRPr="003E2298" w:rsidRDefault="00020294" w:rsidP="00B900A2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3E2298">
                    <w:rPr>
                      <w:b/>
                      <w:bCs/>
                      <w:sz w:val="21"/>
                      <w:szCs w:val="21"/>
                    </w:rPr>
                    <w:t>Role, expertise, and participation in project</w:t>
                  </w:r>
                </w:p>
              </w:tc>
            </w:tr>
            <w:tr w:rsidR="00020294" w14:paraId="3B5EC03F" w14:textId="77777777" w:rsidTr="00B95224">
              <w:tc>
                <w:tcPr>
                  <w:tcW w:w="2153" w:type="dxa"/>
                </w:tcPr>
                <w:p w14:paraId="42D7D066" w14:textId="77777777" w:rsidR="00020294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6C62A15C" w14:textId="77777777" w:rsidR="00020294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1ED52B21" w14:textId="77777777" w:rsidR="00020294" w:rsidRPr="003E2298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410" w:type="dxa"/>
                </w:tcPr>
                <w:p w14:paraId="72E44942" w14:textId="77777777" w:rsidR="00020294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3ADB52A0" w14:textId="77777777" w:rsidR="00020294" w:rsidRPr="003E2298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8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  <w:tc>
                <w:tcPr>
                  <w:tcW w:w="5097" w:type="dxa"/>
                </w:tcPr>
                <w:p w14:paraId="0AFDA277" w14:textId="77777777" w:rsidR="00020294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3F4E56A5" w14:textId="77777777" w:rsidR="00020294" w:rsidRPr="003E2298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9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</w:tr>
          </w:tbl>
          <w:p w14:paraId="3D021597" w14:textId="77777777" w:rsidR="00020294" w:rsidRDefault="00020294" w:rsidP="00FD5338">
            <w:pPr>
              <w:pStyle w:val="NoSpacing"/>
            </w:pPr>
          </w:p>
          <w:p w14:paraId="1403207E" w14:textId="77777777" w:rsidR="00020294" w:rsidRDefault="00020294" w:rsidP="00FD5338">
            <w:pPr>
              <w:pStyle w:val="NoSpacing"/>
            </w:pPr>
          </w:p>
          <w:p w14:paraId="5702450F" w14:textId="27CD7C15" w:rsidR="00020294" w:rsidRPr="003E2298" w:rsidRDefault="00141CE0" w:rsidP="00FD5338">
            <w:pPr>
              <w:pStyle w:val="NoSpacing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Partner</w:t>
            </w:r>
            <w:r w:rsidR="00020294"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 xml:space="preserve"> and/or</w:t>
            </w:r>
            <w:r w:rsidR="00020294">
              <w:rPr>
                <w:b/>
                <w:bCs/>
                <w:sz w:val="22"/>
                <w:szCs w:val="22"/>
              </w:rPr>
              <w:t xml:space="preserve"> Suppliers</w:t>
            </w:r>
            <w:r w:rsidR="0075559D">
              <w:rPr>
                <w:b/>
                <w:bCs/>
                <w:sz w:val="22"/>
                <w:szCs w:val="22"/>
              </w:rPr>
              <w:t>: External Project Team</w:t>
            </w:r>
            <w:r w:rsidR="00020294">
              <w:rPr>
                <w:b/>
                <w:bCs/>
                <w:sz w:val="22"/>
                <w:szCs w:val="22"/>
              </w:rPr>
              <w:t xml:space="preserve"> (</w:t>
            </w:r>
            <w:r w:rsidR="00020294" w:rsidRPr="00546472">
              <w:rPr>
                <w:b/>
                <w:bCs/>
                <w:i/>
                <w:iCs/>
                <w:sz w:val="22"/>
                <w:szCs w:val="22"/>
              </w:rPr>
              <w:t>optional, if applicable</w:t>
            </w:r>
            <w:r w:rsidR="00020294">
              <w:rPr>
                <w:b/>
                <w:bCs/>
                <w:sz w:val="22"/>
                <w:szCs w:val="22"/>
              </w:rPr>
              <w:t>)</w:t>
            </w:r>
          </w:p>
          <w:p w14:paraId="0D202EA3" w14:textId="77777777" w:rsidR="00020294" w:rsidRDefault="00020294" w:rsidP="00FD5338">
            <w:pPr>
              <w:pStyle w:val="NoSpacing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53"/>
              <w:gridCol w:w="2410"/>
              <w:gridCol w:w="5097"/>
            </w:tblGrid>
            <w:tr w:rsidR="00020294" w14:paraId="274B6684" w14:textId="77777777" w:rsidTr="00B95224">
              <w:tc>
                <w:tcPr>
                  <w:tcW w:w="2153" w:type="dxa"/>
                </w:tcPr>
                <w:p w14:paraId="26A9E30E" w14:textId="77777777" w:rsidR="00020294" w:rsidRPr="003E2298" w:rsidRDefault="00020294" w:rsidP="00FD5338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3E2298">
                    <w:rPr>
                      <w:b/>
                      <w:bCs/>
                      <w:sz w:val="21"/>
                      <w:szCs w:val="21"/>
                    </w:rPr>
                    <w:t>Name</w:t>
                  </w:r>
                  <w:r>
                    <w:rPr>
                      <w:b/>
                      <w:bCs/>
                      <w:sz w:val="21"/>
                      <w:szCs w:val="21"/>
                    </w:rPr>
                    <w:t xml:space="preserve"> &amp; Organization </w:t>
                  </w:r>
                </w:p>
              </w:tc>
              <w:tc>
                <w:tcPr>
                  <w:tcW w:w="2410" w:type="dxa"/>
                </w:tcPr>
                <w:p w14:paraId="5E7860A2" w14:textId="76469CA9" w:rsidR="00020294" w:rsidRPr="003E2298" w:rsidRDefault="00020294" w:rsidP="00FD5338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3E2298">
                    <w:rPr>
                      <w:b/>
                      <w:bCs/>
                      <w:sz w:val="21"/>
                      <w:szCs w:val="21"/>
                    </w:rPr>
                    <w:t>Position</w:t>
                  </w:r>
                </w:p>
              </w:tc>
              <w:tc>
                <w:tcPr>
                  <w:tcW w:w="5097" w:type="dxa"/>
                </w:tcPr>
                <w:p w14:paraId="4B200ACE" w14:textId="77777777" w:rsidR="00020294" w:rsidRPr="003E2298" w:rsidRDefault="00020294" w:rsidP="00FD5338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3E2298">
                    <w:rPr>
                      <w:b/>
                      <w:bCs/>
                      <w:sz w:val="21"/>
                      <w:szCs w:val="21"/>
                    </w:rPr>
                    <w:t>Role, expertise, and participation in project</w:t>
                  </w:r>
                </w:p>
              </w:tc>
            </w:tr>
            <w:tr w:rsidR="00020294" w14:paraId="3EDE0F94" w14:textId="77777777" w:rsidTr="00B95224">
              <w:tc>
                <w:tcPr>
                  <w:tcW w:w="2153" w:type="dxa"/>
                </w:tcPr>
                <w:p w14:paraId="12A89C17" w14:textId="77777777" w:rsidR="00020294" w:rsidRDefault="00020294" w:rsidP="00FD5338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6978D26E" w14:textId="77777777" w:rsidR="00020294" w:rsidRDefault="00020294" w:rsidP="00FD5338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5B2DA904" w14:textId="77777777" w:rsidR="00020294" w:rsidRPr="003E2298" w:rsidRDefault="00020294" w:rsidP="00FD5338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410" w:type="dxa"/>
                </w:tcPr>
                <w:p w14:paraId="01B9DD3E" w14:textId="77777777" w:rsidR="00020294" w:rsidRDefault="00020294" w:rsidP="00FD5338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52693E62" w14:textId="77777777" w:rsidR="00020294" w:rsidRPr="003E2298" w:rsidRDefault="00020294" w:rsidP="00FD5338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8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  <w:tc>
                <w:tcPr>
                  <w:tcW w:w="5097" w:type="dxa"/>
                </w:tcPr>
                <w:p w14:paraId="2A8B0B8C" w14:textId="77777777" w:rsidR="00020294" w:rsidRDefault="00020294" w:rsidP="00FD5338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3346D174" w14:textId="77777777" w:rsidR="00020294" w:rsidRPr="003E2298" w:rsidRDefault="00020294" w:rsidP="00FD5338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9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</w:tr>
          </w:tbl>
          <w:p w14:paraId="680882B2" w14:textId="77777777" w:rsidR="00020294" w:rsidRDefault="00020294" w:rsidP="00FD5338">
            <w:pPr>
              <w:pStyle w:val="NoSpacing"/>
              <w:rPr>
                <w:b/>
                <w:sz w:val="22"/>
                <w:szCs w:val="22"/>
              </w:rPr>
            </w:pPr>
          </w:p>
          <w:p w14:paraId="068C39A3" w14:textId="4DF2C4CD" w:rsidR="00020294" w:rsidRPr="00FB09E0" w:rsidRDefault="00020294" w:rsidP="00FD5338">
            <w:pPr>
              <w:pStyle w:val="NoSpacing"/>
              <w:rPr>
                <w:sz w:val="22"/>
                <w:szCs w:val="22"/>
              </w:rPr>
            </w:pPr>
          </w:p>
        </w:tc>
      </w:tr>
      <w:tr w:rsidR="008A1573" w:rsidRPr="00D15BCE" w14:paraId="45CDEE43" w14:textId="77777777" w:rsidTr="006945B9">
        <w:trPr>
          <w:trHeight w:val="484"/>
        </w:trPr>
        <w:tc>
          <w:tcPr>
            <w:tcW w:w="9889" w:type="dxa"/>
            <w:gridSpan w:val="2"/>
            <w:shd w:val="clear" w:color="auto" w:fill="17426B"/>
            <w:vAlign w:val="center"/>
          </w:tcPr>
          <w:p w14:paraId="3224B8AF" w14:textId="1F82D0A5" w:rsidR="008A1573" w:rsidRDefault="006945B9" w:rsidP="00EC2AAE">
            <w:pPr>
              <w:pStyle w:val="NoSpacing"/>
              <w:rPr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SECTION </w:t>
            </w:r>
            <w:r w:rsidR="00952DA1">
              <w:rPr>
                <w:b/>
                <w:color w:val="FFFFFF" w:themeColor="background1"/>
                <w:sz w:val="22"/>
                <w:szCs w:val="22"/>
              </w:rPr>
              <w:t>F</w:t>
            </w:r>
            <w:r>
              <w:rPr>
                <w:b/>
                <w:color w:val="FFFFFF" w:themeColor="background1"/>
                <w:sz w:val="22"/>
                <w:szCs w:val="22"/>
              </w:rPr>
              <w:t xml:space="preserve">: IMPLEMENTATION PLAN </w:t>
            </w:r>
            <w:r w:rsidRPr="00FC6F9A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E44D71" w:rsidRPr="00D15BCE" w14:paraId="432B8398" w14:textId="77777777" w:rsidTr="001613C0">
        <w:tc>
          <w:tcPr>
            <w:tcW w:w="3212" w:type="dxa"/>
            <w:vAlign w:val="center"/>
          </w:tcPr>
          <w:p w14:paraId="4B4199D3" w14:textId="77777777" w:rsidR="00E44D71" w:rsidRDefault="00E44D71" w:rsidP="00E44D71">
            <w:pPr>
              <w:pStyle w:val="NoSpacing"/>
              <w:rPr>
                <w:b/>
                <w:sz w:val="22"/>
                <w:szCs w:val="22"/>
              </w:rPr>
            </w:pPr>
          </w:p>
          <w:p w14:paraId="2EB71EF3" w14:textId="0C9EDE19" w:rsidR="00E44D71" w:rsidRDefault="00E44D71" w:rsidP="00E44D71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Risk </w:t>
            </w:r>
            <w:r w:rsidR="00603687">
              <w:rPr>
                <w:b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 xml:space="preserve">ssessment and </w:t>
            </w:r>
            <w:r w:rsidR="00603687">
              <w:rPr>
                <w:b/>
                <w:sz w:val="22"/>
                <w:szCs w:val="22"/>
              </w:rPr>
              <w:t>p</w:t>
            </w:r>
            <w:r>
              <w:rPr>
                <w:b/>
                <w:sz w:val="22"/>
                <w:szCs w:val="22"/>
              </w:rPr>
              <w:t xml:space="preserve">roposed </w:t>
            </w:r>
            <w:r w:rsidR="00603687">
              <w:rPr>
                <w:b/>
                <w:sz w:val="22"/>
                <w:szCs w:val="22"/>
              </w:rPr>
              <w:t>m</w:t>
            </w:r>
            <w:r>
              <w:rPr>
                <w:b/>
                <w:sz w:val="22"/>
                <w:szCs w:val="22"/>
              </w:rPr>
              <w:t xml:space="preserve">itigation </w:t>
            </w:r>
            <w:r w:rsidR="00603687">
              <w:rPr>
                <w:b/>
                <w:sz w:val="22"/>
                <w:szCs w:val="22"/>
              </w:rPr>
              <w:t>s</w:t>
            </w:r>
            <w:r>
              <w:rPr>
                <w:b/>
                <w:sz w:val="22"/>
                <w:szCs w:val="22"/>
              </w:rPr>
              <w:t xml:space="preserve">trategy </w:t>
            </w:r>
          </w:p>
          <w:p w14:paraId="422B2E50" w14:textId="77777777" w:rsidR="00E44D71" w:rsidRDefault="00E44D71" w:rsidP="00E44D71">
            <w:pPr>
              <w:pStyle w:val="NoSpacing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(300-word max.) </w:t>
            </w:r>
          </w:p>
          <w:p w14:paraId="0D9C8B55" w14:textId="77777777" w:rsidR="00E44D71" w:rsidRDefault="00E44D71" w:rsidP="00E44D71">
            <w:pPr>
              <w:pStyle w:val="NoSpacing"/>
              <w:rPr>
                <w:i/>
                <w:color w:val="808080" w:themeColor="background1" w:themeShade="80"/>
                <w:sz w:val="22"/>
                <w:szCs w:val="22"/>
              </w:rPr>
            </w:pPr>
          </w:p>
          <w:p w14:paraId="558F2AD7" w14:textId="6363701D" w:rsidR="00F07966" w:rsidRDefault="00E44D71" w:rsidP="00E44D71">
            <w:pPr>
              <w:pStyle w:val="NoSpacing"/>
              <w:rPr>
                <w:i/>
                <w:color w:val="808080" w:themeColor="background1" w:themeShade="80"/>
                <w:sz w:val="22"/>
                <w:szCs w:val="22"/>
              </w:rPr>
            </w:pPr>
            <w:r>
              <w:rPr>
                <w:i/>
                <w:color w:val="808080" w:themeColor="background1" w:themeShade="80"/>
                <w:sz w:val="22"/>
                <w:szCs w:val="22"/>
              </w:rPr>
              <w:t>Address any risks related to timeline, financial, environmental &amp; technical aspects of the project</w:t>
            </w:r>
            <w:r w:rsidR="00B900A2">
              <w:rPr>
                <w:i/>
                <w:color w:val="808080" w:themeColor="background1" w:themeShade="80"/>
                <w:sz w:val="22"/>
                <w:szCs w:val="22"/>
              </w:rPr>
              <w:t>.</w:t>
            </w:r>
          </w:p>
          <w:p w14:paraId="1BF4BB66" w14:textId="77777777" w:rsidR="00E44D71" w:rsidRDefault="00E44D71" w:rsidP="00E44D71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6677" w:type="dxa"/>
          </w:tcPr>
          <w:p w14:paraId="3158098B" w14:textId="77777777" w:rsidR="00E44D71" w:rsidRDefault="00E44D71" w:rsidP="00E44D71">
            <w:pPr>
              <w:pStyle w:val="NoSpacing"/>
              <w:rPr>
                <w:sz w:val="22"/>
                <w:szCs w:val="22"/>
              </w:rPr>
            </w:pPr>
          </w:p>
          <w:p w14:paraId="1972DFDB" w14:textId="77777777" w:rsidR="00E44D71" w:rsidRDefault="00E44D71" w:rsidP="00E44D71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1" w:name="Text26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1"/>
          </w:p>
          <w:p w14:paraId="67029D89" w14:textId="77777777" w:rsidR="00E44D71" w:rsidRDefault="00E44D71" w:rsidP="00E44D71">
            <w:pPr>
              <w:pStyle w:val="NoSpacing"/>
              <w:rPr>
                <w:sz w:val="22"/>
                <w:szCs w:val="22"/>
              </w:rPr>
            </w:pPr>
          </w:p>
          <w:p w14:paraId="16C5F3ED" w14:textId="77777777" w:rsidR="00E44D71" w:rsidRDefault="00E44D71" w:rsidP="00E44D71">
            <w:pPr>
              <w:pStyle w:val="NoSpacing"/>
              <w:rPr>
                <w:sz w:val="22"/>
                <w:szCs w:val="22"/>
              </w:rPr>
            </w:pPr>
          </w:p>
        </w:tc>
      </w:tr>
      <w:tr w:rsidR="0055688A" w:rsidRPr="00D15BCE" w14:paraId="288BEEF9" w14:textId="77777777" w:rsidTr="001613C0">
        <w:tc>
          <w:tcPr>
            <w:tcW w:w="3212" w:type="dxa"/>
            <w:vAlign w:val="center"/>
          </w:tcPr>
          <w:p w14:paraId="2F96568D" w14:textId="23C0EBF2" w:rsidR="0055688A" w:rsidRDefault="0055688A" w:rsidP="0055688A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Total </w:t>
            </w:r>
            <w:r w:rsidR="00603687">
              <w:rPr>
                <w:b/>
                <w:sz w:val="22"/>
                <w:szCs w:val="22"/>
              </w:rPr>
              <w:t>p</w:t>
            </w:r>
            <w:r>
              <w:rPr>
                <w:b/>
                <w:sz w:val="22"/>
                <w:szCs w:val="22"/>
              </w:rPr>
              <w:t xml:space="preserve">roject </w:t>
            </w:r>
            <w:r w:rsidR="00603687">
              <w:rPr>
                <w:b/>
                <w:sz w:val="22"/>
                <w:szCs w:val="22"/>
              </w:rPr>
              <w:t>b</w:t>
            </w:r>
            <w:r>
              <w:rPr>
                <w:b/>
                <w:sz w:val="22"/>
                <w:szCs w:val="22"/>
              </w:rPr>
              <w:t>udget</w:t>
            </w:r>
          </w:p>
          <w:p w14:paraId="485FC33A" w14:textId="77777777" w:rsidR="0055688A" w:rsidRDefault="0055688A" w:rsidP="0055688A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6677" w:type="dxa"/>
          </w:tcPr>
          <w:p w14:paraId="1CD167E8" w14:textId="358338B0" w:rsidR="0055688A" w:rsidRDefault="0055688A" w:rsidP="0055688A">
            <w:pPr>
              <w:pStyle w:val="NoSpacing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>
              <w:rPr>
                <w:sz w:val="22"/>
                <w:szCs w:val="22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12" w:name="Text80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2"/>
          </w:p>
        </w:tc>
      </w:tr>
      <w:tr w:rsidR="0055688A" w:rsidRPr="00D15BCE" w14:paraId="33BECB7C" w14:textId="77777777" w:rsidTr="001613C0">
        <w:tc>
          <w:tcPr>
            <w:tcW w:w="3212" w:type="dxa"/>
            <w:vAlign w:val="center"/>
          </w:tcPr>
          <w:p w14:paraId="25F4802E" w14:textId="77777777" w:rsidR="006822A6" w:rsidRDefault="006822A6" w:rsidP="0055688A">
            <w:pPr>
              <w:pStyle w:val="NoSpacing"/>
              <w:rPr>
                <w:b/>
                <w:sz w:val="22"/>
                <w:szCs w:val="22"/>
              </w:rPr>
            </w:pPr>
          </w:p>
          <w:p w14:paraId="06228D23" w14:textId="6194D677" w:rsidR="0055688A" w:rsidRDefault="0055688A" w:rsidP="0055688A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Total </w:t>
            </w:r>
            <w:r w:rsidR="00603687">
              <w:rPr>
                <w:b/>
                <w:sz w:val="22"/>
                <w:szCs w:val="22"/>
              </w:rPr>
              <w:t>f</w:t>
            </w:r>
            <w:r>
              <w:rPr>
                <w:b/>
                <w:sz w:val="22"/>
                <w:szCs w:val="22"/>
              </w:rPr>
              <w:t xml:space="preserve">unding </w:t>
            </w:r>
            <w:r w:rsidR="00603687">
              <w:rPr>
                <w:b/>
                <w:sz w:val="22"/>
                <w:szCs w:val="22"/>
              </w:rPr>
              <w:t>r</w:t>
            </w:r>
            <w:r>
              <w:rPr>
                <w:b/>
                <w:sz w:val="22"/>
                <w:szCs w:val="22"/>
              </w:rPr>
              <w:t xml:space="preserve">equested </w:t>
            </w:r>
          </w:p>
          <w:p w14:paraId="29D5F421" w14:textId="77777777" w:rsidR="0055688A" w:rsidRDefault="0055688A" w:rsidP="0055688A">
            <w:pPr>
              <w:pStyle w:val="NoSpacing"/>
              <w:rPr>
                <w:i/>
                <w:color w:val="808080" w:themeColor="background1" w:themeShade="80"/>
                <w:sz w:val="22"/>
                <w:szCs w:val="22"/>
              </w:rPr>
            </w:pPr>
            <w:r w:rsidRPr="00952DA1">
              <w:rPr>
                <w:i/>
                <w:color w:val="808080" w:themeColor="background1" w:themeShade="80"/>
                <w:sz w:val="22"/>
                <w:szCs w:val="22"/>
              </w:rPr>
              <w:t>(</w:t>
            </w:r>
            <w:r w:rsidR="00952DA1">
              <w:rPr>
                <w:i/>
                <w:color w:val="808080" w:themeColor="background1" w:themeShade="80"/>
                <w:sz w:val="22"/>
                <w:szCs w:val="22"/>
              </w:rPr>
              <w:t>M</w:t>
            </w:r>
            <w:r w:rsidRPr="00952DA1">
              <w:rPr>
                <w:i/>
                <w:color w:val="808080" w:themeColor="background1" w:themeShade="80"/>
                <w:sz w:val="22"/>
                <w:szCs w:val="22"/>
              </w:rPr>
              <w:t xml:space="preserve">ax. </w:t>
            </w:r>
            <w:r w:rsidR="00020294" w:rsidRPr="00952DA1">
              <w:rPr>
                <w:i/>
                <w:color w:val="808080" w:themeColor="background1" w:themeShade="80"/>
                <w:sz w:val="22"/>
                <w:szCs w:val="22"/>
              </w:rPr>
              <w:t>5</w:t>
            </w:r>
            <w:r w:rsidRPr="00952DA1">
              <w:rPr>
                <w:i/>
                <w:color w:val="808080" w:themeColor="background1" w:themeShade="80"/>
                <w:sz w:val="22"/>
                <w:szCs w:val="22"/>
              </w:rPr>
              <w:t xml:space="preserve">0% of total eligible project budget; </w:t>
            </w:r>
            <w:r w:rsidR="00020294" w:rsidRPr="00952DA1">
              <w:rPr>
                <w:i/>
                <w:color w:val="808080" w:themeColor="background1" w:themeShade="80"/>
                <w:sz w:val="22"/>
                <w:szCs w:val="22"/>
              </w:rPr>
              <w:t>up to $50,000)</w:t>
            </w:r>
          </w:p>
          <w:p w14:paraId="5EE31AA9" w14:textId="2FE61C3C" w:rsidR="006822A6" w:rsidRDefault="006822A6" w:rsidP="0055688A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6677" w:type="dxa"/>
          </w:tcPr>
          <w:p w14:paraId="4982A348" w14:textId="1E0447E7" w:rsidR="0055688A" w:rsidRDefault="0055688A" w:rsidP="0055688A">
            <w:pPr>
              <w:pStyle w:val="NoSpacing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>
              <w:rPr>
                <w:sz w:val="22"/>
                <w:szCs w:val="22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55688A" w:rsidRPr="00D15BCE" w14:paraId="7B81DD71" w14:textId="77777777" w:rsidTr="001613C0">
        <w:tc>
          <w:tcPr>
            <w:tcW w:w="3212" w:type="dxa"/>
            <w:vAlign w:val="center"/>
          </w:tcPr>
          <w:p w14:paraId="4D7D78EC" w14:textId="77777777" w:rsidR="006822A6" w:rsidRDefault="006822A6" w:rsidP="0055688A">
            <w:pPr>
              <w:pStyle w:val="NoSpacing"/>
              <w:rPr>
                <w:b/>
                <w:sz w:val="22"/>
                <w:szCs w:val="22"/>
              </w:rPr>
            </w:pPr>
          </w:p>
          <w:p w14:paraId="25471FFE" w14:textId="3B808BBC" w:rsidR="0055688A" w:rsidRPr="00B77D70" w:rsidRDefault="006822A6" w:rsidP="0055688A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Sources of matching funding to execute all project activities</w:t>
            </w:r>
          </w:p>
          <w:p w14:paraId="49F46956" w14:textId="77777777" w:rsidR="006822A6" w:rsidRDefault="006822A6" w:rsidP="006822A6">
            <w:pPr>
              <w:pStyle w:val="NoSpacing"/>
              <w:rPr>
                <w:bCs/>
                <w:i/>
                <w:iCs/>
                <w:color w:val="808080" w:themeColor="background1" w:themeShade="80"/>
                <w:sz w:val="22"/>
                <w:szCs w:val="22"/>
              </w:rPr>
            </w:pPr>
            <w:r>
              <w:rPr>
                <w:bCs/>
                <w:i/>
                <w:iCs/>
                <w:color w:val="808080" w:themeColor="background1" w:themeShade="80"/>
                <w:sz w:val="22"/>
                <w:szCs w:val="22"/>
              </w:rPr>
              <w:t xml:space="preserve">List sources of matching funding that will be used towards completing this project. </w:t>
            </w:r>
          </w:p>
          <w:p w14:paraId="6A3A1F7C" w14:textId="77777777" w:rsidR="0055688A" w:rsidRDefault="0055688A" w:rsidP="0055688A">
            <w:pPr>
              <w:pStyle w:val="NoSpacing"/>
              <w:rPr>
                <w:i/>
                <w:color w:val="808080" w:themeColor="background1" w:themeShade="80"/>
                <w:sz w:val="22"/>
                <w:szCs w:val="22"/>
              </w:rPr>
            </w:pPr>
            <w:r w:rsidRPr="00952DA1">
              <w:rPr>
                <w:i/>
                <w:color w:val="808080" w:themeColor="background1" w:themeShade="80"/>
                <w:sz w:val="22"/>
                <w:szCs w:val="22"/>
              </w:rPr>
              <w:t>(</w:t>
            </w:r>
            <w:r w:rsidR="00952DA1" w:rsidRPr="00952DA1">
              <w:rPr>
                <w:i/>
                <w:color w:val="808080" w:themeColor="background1" w:themeShade="80"/>
                <w:sz w:val="22"/>
                <w:szCs w:val="22"/>
              </w:rPr>
              <w:t xml:space="preserve">Matching funding of </w:t>
            </w:r>
            <w:r w:rsidR="006822A6">
              <w:rPr>
                <w:i/>
                <w:color w:val="808080" w:themeColor="background1" w:themeShade="80"/>
                <w:sz w:val="22"/>
                <w:szCs w:val="22"/>
              </w:rPr>
              <w:t xml:space="preserve">up to </w:t>
            </w:r>
            <w:r w:rsidR="00952DA1" w:rsidRPr="00952DA1">
              <w:rPr>
                <w:i/>
                <w:color w:val="808080" w:themeColor="background1" w:themeShade="80"/>
                <w:sz w:val="22"/>
                <w:szCs w:val="22"/>
              </w:rPr>
              <w:t>$50,000, plus the budget balance</w:t>
            </w:r>
            <w:r w:rsidR="006822A6">
              <w:rPr>
                <w:i/>
                <w:color w:val="808080" w:themeColor="background1" w:themeShade="80"/>
                <w:sz w:val="22"/>
                <w:szCs w:val="22"/>
              </w:rPr>
              <w:t>, if applicable</w:t>
            </w:r>
            <w:r w:rsidRPr="00952DA1">
              <w:rPr>
                <w:i/>
                <w:color w:val="808080" w:themeColor="background1" w:themeShade="80"/>
                <w:sz w:val="22"/>
                <w:szCs w:val="22"/>
              </w:rPr>
              <w:t>)</w:t>
            </w:r>
          </w:p>
          <w:p w14:paraId="3D76E09C" w14:textId="100350A9" w:rsidR="006822A6" w:rsidRDefault="006822A6" w:rsidP="0055688A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6677" w:type="dxa"/>
          </w:tcPr>
          <w:p w14:paraId="504E2460" w14:textId="77777777" w:rsidR="0055688A" w:rsidRDefault="0055688A" w:rsidP="006822A6">
            <w:pPr>
              <w:pStyle w:val="NoSpacing"/>
              <w:rPr>
                <w:color w:val="000000" w:themeColor="text1"/>
                <w:sz w:val="20"/>
                <w:szCs w:val="20"/>
              </w:rPr>
            </w:pPr>
          </w:p>
          <w:p w14:paraId="14938C81" w14:textId="60D65475" w:rsidR="006822A6" w:rsidRDefault="006822A6" w:rsidP="006822A6">
            <w:pPr>
              <w:pStyle w:val="NoSpacing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B01729" w:rsidRPr="00D15BCE" w14:paraId="0CDE66F1" w14:textId="77777777" w:rsidTr="001613C0">
        <w:tc>
          <w:tcPr>
            <w:tcW w:w="3212" w:type="dxa"/>
            <w:vAlign w:val="center"/>
          </w:tcPr>
          <w:p w14:paraId="0216830B" w14:textId="1CCF44A8" w:rsidR="00B01729" w:rsidRDefault="0090752E" w:rsidP="00B01729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Project m</w:t>
            </w:r>
            <w:r w:rsidR="00B01729">
              <w:rPr>
                <w:b/>
                <w:sz w:val="22"/>
                <w:szCs w:val="22"/>
              </w:rPr>
              <w:t xml:space="preserve">ilestone </w:t>
            </w:r>
            <w:r>
              <w:rPr>
                <w:b/>
                <w:sz w:val="22"/>
                <w:szCs w:val="22"/>
              </w:rPr>
              <w:t>p</w:t>
            </w:r>
            <w:r w:rsidR="00B01729">
              <w:rPr>
                <w:b/>
                <w:sz w:val="22"/>
                <w:szCs w:val="22"/>
              </w:rPr>
              <w:t xml:space="preserve">lan </w:t>
            </w:r>
          </w:p>
        </w:tc>
        <w:tc>
          <w:tcPr>
            <w:tcW w:w="6677" w:type="dxa"/>
          </w:tcPr>
          <w:p w14:paraId="34ADDC04" w14:textId="5660054C" w:rsidR="00B01729" w:rsidRDefault="00B01729" w:rsidP="00B01729">
            <w:pPr>
              <w:pStyle w:val="NoSpacing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See </w:t>
            </w:r>
            <w:r w:rsidR="0090752E">
              <w:rPr>
                <w:i/>
                <w:iCs/>
                <w:sz w:val="22"/>
                <w:szCs w:val="22"/>
              </w:rPr>
              <w:t>Part</w:t>
            </w:r>
            <w:r>
              <w:rPr>
                <w:i/>
                <w:iCs/>
                <w:sz w:val="22"/>
                <w:szCs w:val="22"/>
              </w:rPr>
              <w:t xml:space="preserve"> II – Project Milestone Plan </w:t>
            </w:r>
            <w:r w:rsidR="00913B33">
              <w:rPr>
                <w:i/>
                <w:iCs/>
                <w:sz w:val="22"/>
                <w:szCs w:val="22"/>
              </w:rPr>
              <w:t>(below)</w:t>
            </w:r>
          </w:p>
        </w:tc>
      </w:tr>
      <w:tr w:rsidR="006945B9" w:rsidRPr="00D15BCE" w14:paraId="122D6C3A" w14:textId="77777777" w:rsidTr="001613C0">
        <w:tc>
          <w:tcPr>
            <w:tcW w:w="3212" w:type="dxa"/>
            <w:vAlign w:val="center"/>
          </w:tcPr>
          <w:p w14:paraId="55F01DD8" w14:textId="5A641398" w:rsidR="006945B9" w:rsidRPr="00D15BCE" w:rsidRDefault="0090752E" w:rsidP="00EC2AAE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Project b</w:t>
            </w:r>
            <w:r w:rsidR="006945B9">
              <w:rPr>
                <w:b/>
                <w:sz w:val="22"/>
                <w:szCs w:val="22"/>
              </w:rPr>
              <w:t>udget</w:t>
            </w:r>
          </w:p>
        </w:tc>
        <w:tc>
          <w:tcPr>
            <w:tcW w:w="6677" w:type="dxa"/>
          </w:tcPr>
          <w:p w14:paraId="77B5BD55" w14:textId="76EF2548" w:rsidR="008673D3" w:rsidRPr="00D765C9" w:rsidRDefault="00D765C9" w:rsidP="00EC2AAE">
            <w:pPr>
              <w:pStyle w:val="NoSpacing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See </w:t>
            </w:r>
            <w:r w:rsidR="0090752E">
              <w:rPr>
                <w:i/>
                <w:iCs/>
                <w:sz w:val="22"/>
                <w:szCs w:val="22"/>
              </w:rPr>
              <w:t>Part</w:t>
            </w:r>
            <w:r w:rsidR="00B01729">
              <w:rPr>
                <w:i/>
                <w:iCs/>
                <w:sz w:val="22"/>
                <w:szCs w:val="22"/>
              </w:rPr>
              <w:t xml:space="preserve"> I</w:t>
            </w:r>
            <w:r w:rsidR="00C709D2">
              <w:rPr>
                <w:i/>
                <w:iCs/>
                <w:sz w:val="22"/>
                <w:szCs w:val="22"/>
              </w:rPr>
              <w:t>II</w:t>
            </w:r>
            <w:r w:rsidR="00B01729">
              <w:rPr>
                <w:i/>
                <w:iCs/>
                <w:sz w:val="22"/>
                <w:szCs w:val="22"/>
              </w:rPr>
              <w:t xml:space="preserve"> – Budget </w:t>
            </w:r>
            <w:r>
              <w:rPr>
                <w:i/>
                <w:iCs/>
                <w:sz w:val="22"/>
                <w:szCs w:val="22"/>
              </w:rPr>
              <w:t>Workbook</w:t>
            </w:r>
            <w:r w:rsidR="00952DA1">
              <w:rPr>
                <w:i/>
                <w:iCs/>
                <w:sz w:val="22"/>
                <w:szCs w:val="22"/>
              </w:rPr>
              <w:t xml:space="preserve"> (excel document)</w:t>
            </w:r>
          </w:p>
        </w:tc>
      </w:tr>
      <w:tr w:rsidR="008673D3" w:rsidRPr="00D15BCE" w14:paraId="7D0F84F3" w14:textId="77777777" w:rsidTr="00A84DD7">
        <w:tc>
          <w:tcPr>
            <w:tcW w:w="3212" w:type="dxa"/>
            <w:vAlign w:val="center"/>
          </w:tcPr>
          <w:p w14:paraId="75A8DC57" w14:textId="48D0F580" w:rsidR="008673D3" w:rsidRDefault="008673D3" w:rsidP="00EC2AAE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Date </w:t>
            </w:r>
            <w:r w:rsidR="0090752E">
              <w:rPr>
                <w:b/>
                <w:sz w:val="22"/>
                <w:szCs w:val="22"/>
              </w:rPr>
              <w:t>s</w:t>
            </w:r>
            <w:r>
              <w:rPr>
                <w:b/>
                <w:sz w:val="22"/>
                <w:szCs w:val="22"/>
              </w:rPr>
              <w:t>ubmitted</w:t>
            </w:r>
          </w:p>
        </w:tc>
        <w:tc>
          <w:tcPr>
            <w:tcW w:w="6677" w:type="dxa"/>
          </w:tcPr>
          <w:p w14:paraId="6A19DBBB" w14:textId="2B855868" w:rsidR="008673D3" w:rsidRDefault="008673D3" w:rsidP="00EC2AAE">
            <w:pPr>
              <w:pStyle w:val="NoSpacing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>
                    <w:type w:val="date"/>
                    <w:format w:val="yyyy-MM-dd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</w:tbl>
    <w:p w14:paraId="63F2B9EE" w14:textId="2D180F73" w:rsidR="00A84DD7" w:rsidRDefault="00A84DD7"/>
    <w:p w14:paraId="5F75BDC5" w14:textId="77777777" w:rsidR="005D503F" w:rsidRDefault="005D503F" w:rsidP="00865843">
      <w:pPr>
        <w:spacing w:before="0" w:after="0"/>
        <w:rPr>
          <w:b/>
          <w:color w:val="0A265A"/>
          <w:sz w:val="22"/>
        </w:rPr>
      </w:pPr>
    </w:p>
    <w:p w14:paraId="5C184B52" w14:textId="77777777" w:rsidR="00865843" w:rsidRDefault="00865843" w:rsidP="00865843">
      <w:pPr>
        <w:rPr>
          <w:b/>
          <w:color w:val="0A265A"/>
          <w:sz w:val="22"/>
        </w:rPr>
        <w:sectPr w:rsidR="00865843" w:rsidSect="001C5128">
          <w:footerReference w:type="default" r:id="rId10"/>
          <w:footerReference w:type="first" r:id="rId11"/>
          <w:pgSz w:w="12240" w:h="15840"/>
          <w:pgMar w:top="850" w:right="1440" w:bottom="1152" w:left="1814" w:header="706" w:footer="864" w:gutter="0"/>
          <w:cols w:space="708"/>
          <w:titlePg/>
          <w:docGrid w:linePitch="360"/>
        </w:sectPr>
      </w:pPr>
    </w:p>
    <w:p w14:paraId="28BD36A0" w14:textId="00BC8A75" w:rsidR="00865843" w:rsidRDefault="00865843" w:rsidP="00865843">
      <w:pPr>
        <w:rPr>
          <w:b/>
          <w:color w:val="0A265A"/>
          <w:sz w:val="22"/>
        </w:rPr>
      </w:pPr>
    </w:p>
    <w:p w14:paraId="62A8CC90" w14:textId="77777777" w:rsidR="00865843" w:rsidRDefault="00865843" w:rsidP="00865843">
      <w:pPr>
        <w:rPr>
          <w:b/>
          <w:color w:val="0A265A"/>
          <w:sz w:val="22"/>
        </w:rPr>
      </w:pPr>
    </w:p>
    <w:p w14:paraId="6CD9979E" w14:textId="7DE55989" w:rsidR="00865843" w:rsidRPr="00865843" w:rsidRDefault="00865843" w:rsidP="00865843">
      <w:pPr>
        <w:rPr>
          <w:sz w:val="22"/>
        </w:rPr>
        <w:sectPr w:rsidR="00865843" w:rsidRPr="00865843" w:rsidSect="00865843">
          <w:type w:val="continuous"/>
          <w:pgSz w:w="12240" w:h="15840"/>
          <w:pgMar w:top="850" w:right="1440" w:bottom="1152" w:left="1814" w:header="706" w:footer="864" w:gutter="0"/>
          <w:cols w:space="708"/>
          <w:titlePg/>
          <w:docGrid w:linePitch="360"/>
        </w:sectPr>
      </w:pPr>
    </w:p>
    <w:p w14:paraId="1133EFFC" w14:textId="3A146D03" w:rsidR="00802D27" w:rsidRPr="00461E32" w:rsidRDefault="00A224B9" w:rsidP="00865843">
      <w:pPr>
        <w:ind w:right="-99"/>
        <w:rPr>
          <w:b/>
          <w:color w:val="0A265A"/>
        </w:rPr>
      </w:pPr>
      <w:r w:rsidRPr="00461E32">
        <w:rPr>
          <w:b/>
          <w:color w:val="0A265A"/>
        </w:rPr>
        <w:lastRenderedPageBreak/>
        <w:t xml:space="preserve">II. </w:t>
      </w:r>
      <w:r w:rsidR="00A747A4" w:rsidRPr="00461E32">
        <w:rPr>
          <w:b/>
          <w:color w:val="0A265A"/>
        </w:rPr>
        <w:t>PROJECT MILESTONE PLAN</w:t>
      </w:r>
    </w:p>
    <w:tbl>
      <w:tblPr>
        <w:tblStyle w:val="TableGrid"/>
        <w:tblW w:w="1480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2439"/>
        <w:gridCol w:w="1559"/>
        <w:gridCol w:w="1559"/>
        <w:gridCol w:w="4395"/>
        <w:gridCol w:w="4281"/>
      </w:tblGrid>
      <w:tr w:rsidR="0021036F" w:rsidRPr="00C0108F" w14:paraId="63AFDC14" w14:textId="77777777" w:rsidTr="00035D6B">
        <w:trPr>
          <w:trHeight w:val="1886"/>
        </w:trPr>
        <w:tc>
          <w:tcPr>
            <w:tcW w:w="3006" w:type="dxa"/>
            <w:gridSpan w:val="2"/>
            <w:shd w:val="clear" w:color="auto" w:fill="17426B"/>
          </w:tcPr>
          <w:p w14:paraId="20102506" w14:textId="4DDBA3A5" w:rsidR="00E6535F" w:rsidRPr="00C0108F" w:rsidRDefault="00AA1BE3" w:rsidP="007B4AB3">
            <w:pPr>
              <w:rPr>
                <w:b/>
                <w:color w:val="auto"/>
                <w:sz w:val="22"/>
                <w:szCs w:val="22"/>
              </w:rPr>
            </w:pPr>
            <w:r w:rsidRPr="00C0108F">
              <w:rPr>
                <w:b/>
                <w:color w:val="auto"/>
                <w:sz w:val="22"/>
                <w:szCs w:val="22"/>
              </w:rPr>
              <w:t>ACTIVITY TITLE</w:t>
            </w:r>
          </w:p>
          <w:p w14:paraId="7C3D3F70" w14:textId="6178DFA8" w:rsidR="00EA08EB" w:rsidRDefault="00E6535F" w:rsidP="007B4AB3">
            <w:pPr>
              <w:rPr>
                <w:i/>
                <w:color w:val="auto"/>
                <w:sz w:val="21"/>
                <w:szCs w:val="21"/>
              </w:rPr>
            </w:pPr>
            <w:r w:rsidRPr="00035D6B">
              <w:rPr>
                <w:i/>
                <w:color w:val="auto"/>
                <w:sz w:val="21"/>
                <w:szCs w:val="21"/>
              </w:rPr>
              <w:t>List each activity below in chronological order and correlate to Part I</w:t>
            </w:r>
            <w:r w:rsidR="00952DA1">
              <w:rPr>
                <w:i/>
                <w:color w:val="auto"/>
                <w:sz w:val="21"/>
                <w:szCs w:val="21"/>
              </w:rPr>
              <w:t>II</w:t>
            </w:r>
            <w:r w:rsidRPr="00035D6B">
              <w:rPr>
                <w:i/>
                <w:color w:val="auto"/>
                <w:sz w:val="21"/>
                <w:szCs w:val="21"/>
              </w:rPr>
              <w:t xml:space="preserve"> – Budget.</w:t>
            </w:r>
          </w:p>
          <w:p w14:paraId="266908C9" w14:textId="29112DB0" w:rsidR="00E6535F" w:rsidRPr="00C0108F" w:rsidRDefault="00EA08EB" w:rsidP="007B4AB3">
            <w:pPr>
              <w:rPr>
                <w:color w:val="auto"/>
                <w:sz w:val="22"/>
                <w:szCs w:val="22"/>
              </w:rPr>
            </w:pPr>
            <w:r>
              <w:rPr>
                <w:i/>
                <w:color w:val="auto"/>
                <w:sz w:val="21"/>
                <w:szCs w:val="21"/>
              </w:rPr>
              <w:t>Add more activities as needed.</w:t>
            </w:r>
            <w:r w:rsidR="00E6535F" w:rsidRPr="00035D6B">
              <w:rPr>
                <w:i/>
                <w:color w:val="auto"/>
                <w:sz w:val="21"/>
                <w:szCs w:val="21"/>
              </w:rPr>
              <w:t xml:space="preserve"> </w:t>
            </w:r>
          </w:p>
        </w:tc>
        <w:tc>
          <w:tcPr>
            <w:tcW w:w="1559" w:type="dxa"/>
            <w:shd w:val="clear" w:color="auto" w:fill="17426B"/>
          </w:tcPr>
          <w:p w14:paraId="2682C3F0" w14:textId="74EE03FA" w:rsidR="00E6535F" w:rsidRPr="00C0108F" w:rsidRDefault="00AA1BE3" w:rsidP="007B4AB3">
            <w:pPr>
              <w:rPr>
                <w:b/>
                <w:color w:val="auto"/>
                <w:sz w:val="22"/>
                <w:szCs w:val="22"/>
              </w:rPr>
            </w:pPr>
            <w:r w:rsidRPr="00C0108F">
              <w:rPr>
                <w:b/>
                <w:color w:val="auto"/>
                <w:sz w:val="22"/>
                <w:szCs w:val="22"/>
              </w:rPr>
              <w:t>START DATE</w:t>
            </w:r>
          </w:p>
          <w:p w14:paraId="3894061C" w14:textId="77777777" w:rsidR="00E6535F" w:rsidRDefault="00035D6B" w:rsidP="004C4455">
            <w:pPr>
              <w:rPr>
                <w:i/>
                <w:color w:val="auto"/>
                <w:sz w:val="21"/>
                <w:szCs w:val="21"/>
              </w:rPr>
            </w:pPr>
            <w:r w:rsidRPr="00035D6B">
              <w:rPr>
                <w:i/>
                <w:color w:val="auto"/>
                <w:sz w:val="21"/>
                <w:szCs w:val="21"/>
              </w:rPr>
              <w:t>(YYYY-MM-DD)</w:t>
            </w:r>
          </w:p>
          <w:p w14:paraId="5B51C70F" w14:textId="77777777" w:rsidR="00B332A1" w:rsidRDefault="00B332A1" w:rsidP="004C4455">
            <w:pPr>
              <w:rPr>
                <w:i/>
                <w:color w:val="auto"/>
                <w:sz w:val="21"/>
                <w:szCs w:val="21"/>
              </w:rPr>
            </w:pPr>
          </w:p>
          <w:p w14:paraId="01A39B85" w14:textId="56FC65E3" w:rsidR="00B332A1" w:rsidRPr="00B332A1" w:rsidRDefault="00B332A1" w:rsidP="004C4455">
            <w:pPr>
              <w:rPr>
                <w:i/>
                <w:color w:val="auto"/>
                <w:sz w:val="16"/>
                <w:szCs w:val="16"/>
              </w:rPr>
            </w:pPr>
            <w:r w:rsidRPr="00B332A1">
              <w:rPr>
                <w:i/>
                <w:color w:val="auto"/>
                <w:sz w:val="16"/>
                <w:szCs w:val="16"/>
              </w:rPr>
              <w:t>*Earliest start date is 2022-0</w:t>
            </w:r>
            <w:r w:rsidR="00020294">
              <w:rPr>
                <w:i/>
                <w:color w:val="auto"/>
                <w:sz w:val="16"/>
                <w:szCs w:val="16"/>
              </w:rPr>
              <w:t>6</w:t>
            </w:r>
            <w:r w:rsidRPr="00B332A1">
              <w:rPr>
                <w:i/>
                <w:color w:val="auto"/>
                <w:sz w:val="16"/>
                <w:szCs w:val="16"/>
              </w:rPr>
              <w:t>-1</w:t>
            </w:r>
            <w:r w:rsidR="00020294">
              <w:rPr>
                <w:i/>
                <w:color w:val="auto"/>
                <w:sz w:val="16"/>
                <w:szCs w:val="16"/>
              </w:rPr>
              <w:t>0</w:t>
            </w:r>
          </w:p>
        </w:tc>
        <w:tc>
          <w:tcPr>
            <w:tcW w:w="1559" w:type="dxa"/>
            <w:shd w:val="clear" w:color="auto" w:fill="17426B"/>
          </w:tcPr>
          <w:p w14:paraId="7C91DBCF" w14:textId="3B21F096" w:rsidR="00E6535F" w:rsidRPr="00C0108F" w:rsidRDefault="00AA1BE3" w:rsidP="007B4AB3">
            <w:pPr>
              <w:rPr>
                <w:b/>
                <w:color w:val="auto"/>
                <w:sz w:val="22"/>
                <w:szCs w:val="22"/>
              </w:rPr>
            </w:pPr>
            <w:r w:rsidRPr="00C0108F">
              <w:rPr>
                <w:b/>
                <w:color w:val="auto"/>
                <w:sz w:val="22"/>
                <w:szCs w:val="22"/>
              </w:rPr>
              <w:t>END DATE</w:t>
            </w:r>
          </w:p>
          <w:p w14:paraId="2AC0E6E7" w14:textId="77777777" w:rsidR="00E6535F" w:rsidRDefault="00035D6B" w:rsidP="007B4AB3">
            <w:pPr>
              <w:rPr>
                <w:i/>
                <w:color w:val="auto"/>
                <w:sz w:val="21"/>
                <w:szCs w:val="21"/>
              </w:rPr>
            </w:pPr>
            <w:r w:rsidRPr="00035D6B">
              <w:rPr>
                <w:i/>
                <w:color w:val="auto"/>
                <w:sz w:val="21"/>
                <w:szCs w:val="21"/>
              </w:rPr>
              <w:t>(YYYY-MM-DD)</w:t>
            </w:r>
          </w:p>
          <w:p w14:paraId="19CDF240" w14:textId="77777777" w:rsidR="00B332A1" w:rsidRDefault="00B332A1" w:rsidP="007B4AB3">
            <w:pPr>
              <w:rPr>
                <w:i/>
                <w:color w:val="auto"/>
                <w:sz w:val="21"/>
                <w:szCs w:val="21"/>
              </w:rPr>
            </w:pPr>
          </w:p>
          <w:p w14:paraId="02AA91A2" w14:textId="2F4244D9" w:rsidR="00B332A1" w:rsidRPr="00B332A1" w:rsidRDefault="00B332A1" w:rsidP="007B4AB3">
            <w:pPr>
              <w:rPr>
                <w:i/>
                <w:color w:val="auto"/>
                <w:sz w:val="16"/>
                <w:szCs w:val="16"/>
              </w:rPr>
            </w:pPr>
            <w:r w:rsidRPr="00B332A1">
              <w:rPr>
                <w:i/>
                <w:color w:val="auto"/>
                <w:sz w:val="16"/>
                <w:szCs w:val="16"/>
              </w:rPr>
              <w:t>*Latest end date is 202</w:t>
            </w:r>
            <w:r w:rsidR="00020294">
              <w:rPr>
                <w:i/>
                <w:color w:val="auto"/>
                <w:sz w:val="16"/>
                <w:szCs w:val="16"/>
              </w:rPr>
              <w:t>4-03-31</w:t>
            </w:r>
          </w:p>
        </w:tc>
        <w:tc>
          <w:tcPr>
            <w:tcW w:w="4395" w:type="dxa"/>
            <w:shd w:val="clear" w:color="auto" w:fill="17426B"/>
          </w:tcPr>
          <w:p w14:paraId="64A1B569" w14:textId="1ED1A501" w:rsidR="00E6535F" w:rsidRPr="00C0108F" w:rsidRDefault="00AA1BE3" w:rsidP="007B4AB3">
            <w:pPr>
              <w:rPr>
                <w:b/>
                <w:color w:val="auto"/>
                <w:sz w:val="22"/>
                <w:szCs w:val="22"/>
              </w:rPr>
            </w:pPr>
            <w:r w:rsidRPr="00C0108F">
              <w:rPr>
                <w:b/>
                <w:color w:val="auto"/>
                <w:sz w:val="22"/>
                <w:szCs w:val="22"/>
              </w:rPr>
              <w:t>ACTIVITY DESCRIPTION</w:t>
            </w:r>
          </w:p>
          <w:p w14:paraId="2AB97AE1" w14:textId="3B6FEA6E" w:rsidR="00E6535F" w:rsidRPr="00C0108F" w:rsidRDefault="00D15BCE" w:rsidP="007B4AB3">
            <w:pPr>
              <w:rPr>
                <w:i/>
                <w:color w:val="auto"/>
                <w:sz w:val="22"/>
                <w:szCs w:val="22"/>
              </w:rPr>
            </w:pPr>
            <w:r w:rsidRPr="00035D6B">
              <w:rPr>
                <w:i/>
                <w:color w:val="auto"/>
                <w:sz w:val="21"/>
                <w:szCs w:val="21"/>
              </w:rPr>
              <w:t>Provide details of what is to be included in the activity.</w:t>
            </w:r>
            <w:r w:rsidR="00A432AA">
              <w:rPr>
                <w:i/>
                <w:color w:val="auto"/>
                <w:sz w:val="21"/>
                <w:szCs w:val="21"/>
              </w:rPr>
              <w:t xml:space="preserve"> List the key project partners involved in each activity.</w:t>
            </w:r>
            <w:r w:rsidR="00B473C2">
              <w:rPr>
                <w:i/>
                <w:color w:val="auto"/>
                <w:sz w:val="21"/>
                <w:szCs w:val="21"/>
              </w:rPr>
              <w:t xml:space="preserve"> Indicate where the activity will take place</w:t>
            </w:r>
            <w:r w:rsidR="00A432AA">
              <w:rPr>
                <w:i/>
                <w:color w:val="auto"/>
                <w:sz w:val="21"/>
                <w:szCs w:val="21"/>
              </w:rPr>
              <w:t xml:space="preserve"> </w:t>
            </w:r>
            <w:r w:rsidR="00B473C2">
              <w:rPr>
                <w:i/>
                <w:color w:val="auto"/>
                <w:sz w:val="21"/>
                <w:szCs w:val="21"/>
              </w:rPr>
              <w:t xml:space="preserve">and who will be involved. </w:t>
            </w:r>
          </w:p>
        </w:tc>
        <w:tc>
          <w:tcPr>
            <w:tcW w:w="4281" w:type="dxa"/>
            <w:shd w:val="clear" w:color="auto" w:fill="17426B"/>
          </w:tcPr>
          <w:p w14:paraId="28ABCC47" w14:textId="6EB266A9" w:rsidR="00E6535F" w:rsidRPr="00C0108F" w:rsidRDefault="00AA1BE3" w:rsidP="007B4AB3">
            <w:pPr>
              <w:rPr>
                <w:b/>
                <w:color w:val="auto"/>
                <w:sz w:val="22"/>
                <w:szCs w:val="22"/>
              </w:rPr>
            </w:pPr>
            <w:r w:rsidRPr="00C0108F">
              <w:rPr>
                <w:b/>
                <w:color w:val="auto"/>
                <w:sz w:val="22"/>
                <w:szCs w:val="22"/>
              </w:rPr>
              <w:t>OUTCOMES</w:t>
            </w:r>
          </w:p>
          <w:p w14:paraId="61C87EA8" w14:textId="3E4A70E1" w:rsidR="00E6535F" w:rsidRPr="00C0108F" w:rsidRDefault="00E6535F" w:rsidP="00D15BCE">
            <w:pPr>
              <w:rPr>
                <w:i/>
                <w:color w:val="auto"/>
                <w:sz w:val="22"/>
                <w:szCs w:val="22"/>
              </w:rPr>
            </w:pPr>
            <w:r w:rsidRPr="00035D6B">
              <w:rPr>
                <w:i/>
                <w:color w:val="auto"/>
                <w:sz w:val="21"/>
                <w:szCs w:val="21"/>
              </w:rPr>
              <w:t xml:space="preserve">Articulate expected </w:t>
            </w:r>
            <w:r w:rsidR="00C0108F" w:rsidRPr="00035D6B">
              <w:rPr>
                <w:i/>
                <w:color w:val="auto"/>
                <w:sz w:val="21"/>
                <w:szCs w:val="21"/>
              </w:rPr>
              <w:t xml:space="preserve">outcomes for each </w:t>
            </w:r>
            <w:r w:rsidR="00D15BCE" w:rsidRPr="00035D6B">
              <w:rPr>
                <w:i/>
                <w:color w:val="auto"/>
                <w:sz w:val="21"/>
                <w:szCs w:val="21"/>
              </w:rPr>
              <w:t xml:space="preserve">Activity, </w:t>
            </w:r>
            <w:r w:rsidR="002E2FC3" w:rsidRPr="00035D6B">
              <w:rPr>
                <w:i/>
                <w:color w:val="auto"/>
                <w:sz w:val="21"/>
                <w:szCs w:val="21"/>
              </w:rPr>
              <w:t>including</w:t>
            </w:r>
            <w:r w:rsidR="00C0108F" w:rsidRPr="00035D6B">
              <w:rPr>
                <w:i/>
                <w:color w:val="auto"/>
                <w:sz w:val="21"/>
                <w:szCs w:val="21"/>
              </w:rPr>
              <w:t xml:space="preserve"> </w:t>
            </w:r>
            <w:r w:rsidR="00A432AA">
              <w:rPr>
                <w:i/>
                <w:color w:val="auto"/>
                <w:sz w:val="21"/>
                <w:szCs w:val="21"/>
              </w:rPr>
              <w:t>the impact on the overall project</w:t>
            </w:r>
            <w:r w:rsidR="00E459F1">
              <w:rPr>
                <w:i/>
                <w:color w:val="auto"/>
                <w:sz w:val="21"/>
                <w:szCs w:val="21"/>
              </w:rPr>
              <w:t>.</w:t>
            </w:r>
          </w:p>
        </w:tc>
      </w:tr>
      <w:tr w:rsidR="0021036F" w:rsidRPr="00461E32" w14:paraId="48F94ADD" w14:textId="77777777" w:rsidTr="00035D6B">
        <w:trPr>
          <w:trHeight w:val="1158"/>
        </w:trPr>
        <w:tc>
          <w:tcPr>
            <w:tcW w:w="567" w:type="dxa"/>
            <w:vAlign w:val="center"/>
          </w:tcPr>
          <w:p w14:paraId="6C9ADE6E" w14:textId="54032C50" w:rsidR="00E6535F" w:rsidRPr="00461E32" w:rsidRDefault="00361B38" w:rsidP="00361B38">
            <w:pPr>
              <w:jc w:val="center"/>
              <w:rPr>
                <w:b/>
                <w:sz w:val="20"/>
                <w:szCs w:val="20"/>
              </w:rPr>
            </w:pPr>
            <w:r w:rsidRPr="00461E32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09397177" w14:textId="5FC6F575" w:rsidR="00FC6F9A" w:rsidRPr="00461E32" w:rsidRDefault="00FC6F9A" w:rsidP="00604497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7BC29973" w14:textId="5F2DF5C5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7385CBF5" w14:textId="013A73AB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395" w:type="dxa"/>
          </w:tcPr>
          <w:p w14:paraId="6EEE6785" w14:textId="3A740638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281" w:type="dxa"/>
          </w:tcPr>
          <w:p w14:paraId="4B063A59" w14:textId="101F546F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</w:tr>
      <w:tr w:rsidR="0021036F" w:rsidRPr="00461E32" w14:paraId="76A18689" w14:textId="77777777" w:rsidTr="00035D6B">
        <w:trPr>
          <w:trHeight w:val="1118"/>
        </w:trPr>
        <w:tc>
          <w:tcPr>
            <w:tcW w:w="567" w:type="dxa"/>
            <w:vAlign w:val="center"/>
          </w:tcPr>
          <w:p w14:paraId="1EB9D4A8" w14:textId="0C623846" w:rsidR="00E6535F" w:rsidRPr="00461E32" w:rsidRDefault="00361B38" w:rsidP="00361B38">
            <w:pPr>
              <w:jc w:val="center"/>
              <w:rPr>
                <w:b/>
                <w:sz w:val="20"/>
                <w:szCs w:val="20"/>
              </w:rPr>
            </w:pPr>
            <w:r w:rsidRPr="00461E32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422D2C6A" w14:textId="1CF6ED35" w:rsidR="00FC6F9A" w:rsidRDefault="00FC6F9A" w:rsidP="00E6535F">
            <w:pPr>
              <w:rPr>
                <w:sz w:val="20"/>
                <w:szCs w:val="20"/>
              </w:rPr>
            </w:pPr>
          </w:p>
          <w:p w14:paraId="6CF4D8E2" w14:textId="01E4D0DC" w:rsidR="00FC6F9A" w:rsidRPr="00461E32" w:rsidRDefault="00FC6F9A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0831509D" w14:textId="47F6DDA6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66EE49E9" w14:textId="64A20983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395" w:type="dxa"/>
          </w:tcPr>
          <w:p w14:paraId="5E96564B" w14:textId="3753C91F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281" w:type="dxa"/>
          </w:tcPr>
          <w:p w14:paraId="4879759B" w14:textId="24577EA2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</w:tr>
      <w:tr w:rsidR="0021036F" w:rsidRPr="00461E32" w14:paraId="5A4CA305" w14:textId="77777777" w:rsidTr="00035D6B">
        <w:trPr>
          <w:trHeight w:val="1119"/>
        </w:trPr>
        <w:tc>
          <w:tcPr>
            <w:tcW w:w="567" w:type="dxa"/>
            <w:vAlign w:val="center"/>
          </w:tcPr>
          <w:p w14:paraId="2DB31DB2" w14:textId="102E93C8" w:rsidR="00E6535F" w:rsidRPr="00461E32" w:rsidRDefault="00361B38" w:rsidP="00361B38">
            <w:pPr>
              <w:jc w:val="center"/>
              <w:rPr>
                <w:b/>
                <w:sz w:val="20"/>
                <w:szCs w:val="20"/>
              </w:rPr>
            </w:pPr>
            <w:r w:rsidRPr="00461E32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DB64AA2" w14:textId="05E744E9" w:rsidR="00FC6F9A" w:rsidRPr="00461E32" w:rsidRDefault="00FC6F9A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1559F236" w14:textId="1E5033FD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36ADAE6D" w14:textId="13C2414F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395" w:type="dxa"/>
          </w:tcPr>
          <w:p w14:paraId="400956E7" w14:textId="1A644546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281" w:type="dxa"/>
          </w:tcPr>
          <w:p w14:paraId="4157A473" w14:textId="4BA1D48F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</w:tr>
      <w:tr w:rsidR="0021036F" w:rsidRPr="00461E32" w14:paraId="593F3E19" w14:textId="77777777" w:rsidTr="00035D6B">
        <w:trPr>
          <w:trHeight w:val="1107"/>
        </w:trPr>
        <w:tc>
          <w:tcPr>
            <w:tcW w:w="567" w:type="dxa"/>
            <w:vAlign w:val="center"/>
          </w:tcPr>
          <w:p w14:paraId="4916EF73" w14:textId="4F96F7F1" w:rsidR="00E6535F" w:rsidRPr="00461E32" w:rsidRDefault="00361B38" w:rsidP="00361B38">
            <w:pPr>
              <w:jc w:val="center"/>
              <w:rPr>
                <w:b/>
                <w:sz w:val="20"/>
                <w:szCs w:val="20"/>
              </w:rPr>
            </w:pPr>
            <w:r w:rsidRPr="00461E32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47220483" w14:textId="144B4383" w:rsidR="00FC6F9A" w:rsidRPr="00461E32" w:rsidRDefault="00FC6F9A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7F13EB14" w14:textId="2669BA27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3A2E6822" w14:textId="41174189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395" w:type="dxa"/>
          </w:tcPr>
          <w:p w14:paraId="215DC296" w14:textId="3439F6AB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281" w:type="dxa"/>
          </w:tcPr>
          <w:p w14:paraId="24FEACFD" w14:textId="2EB8C60E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</w:tr>
      <w:tr w:rsidR="0021036F" w:rsidRPr="00461E32" w14:paraId="32D78AC3" w14:textId="77777777" w:rsidTr="00035D6B">
        <w:trPr>
          <w:trHeight w:val="1124"/>
        </w:trPr>
        <w:tc>
          <w:tcPr>
            <w:tcW w:w="567" w:type="dxa"/>
            <w:vAlign w:val="center"/>
          </w:tcPr>
          <w:p w14:paraId="6A3E3D44" w14:textId="6109D650" w:rsidR="00E6535F" w:rsidRPr="00461E32" w:rsidRDefault="00361B38" w:rsidP="00361B38">
            <w:pPr>
              <w:jc w:val="center"/>
              <w:rPr>
                <w:b/>
                <w:sz w:val="20"/>
                <w:szCs w:val="20"/>
              </w:rPr>
            </w:pPr>
            <w:r w:rsidRPr="00461E32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2439" w:type="dxa"/>
          </w:tcPr>
          <w:p w14:paraId="4B76F98E" w14:textId="068DA111" w:rsidR="00FC6F9A" w:rsidRPr="00461E32" w:rsidRDefault="00FC6F9A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2E509261" w14:textId="7DB792F4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640C6C40" w14:textId="1C04C2F3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395" w:type="dxa"/>
          </w:tcPr>
          <w:p w14:paraId="4BA1CB5C" w14:textId="7733DF27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281" w:type="dxa"/>
          </w:tcPr>
          <w:p w14:paraId="190368C8" w14:textId="0192C8F4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</w:tr>
      <w:tr w:rsidR="0021036F" w:rsidRPr="00461E32" w14:paraId="3B0132A3" w14:textId="77777777" w:rsidTr="00035D6B">
        <w:trPr>
          <w:trHeight w:val="1126"/>
        </w:trPr>
        <w:tc>
          <w:tcPr>
            <w:tcW w:w="567" w:type="dxa"/>
            <w:vAlign w:val="center"/>
          </w:tcPr>
          <w:p w14:paraId="11F326F8" w14:textId="7439975B" w:rsidR="00E6535F" w:rsidRPr="00461E32" w:rsidRDefault="00361B38" w:rsidP="00361B38">
            <w:pPr>
              <w:jc w:val="center"/>
              <w:rPr>
                <w:b/>
                <w:sz w:val="20"/>
                <w:szCs w:val="20"/>
              </w:rPr>
            </w:pPr>
            <w:r w:rsidRPr="00461E32"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2439" w:type="dxa"/>
          </w:tcPr>
          <w:p w14:paraId="21DA5E3A" w14:textId="0268B78F" w:rsidR="00FC6F9A" w:rsidRPr="00461E32" w:rsidRDefault="00FC6F9A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515DAE36" w14:textId="0656AD23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11F130FA" w14:textId="463CD66F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395" w:type="dxa"/>
          </w:tcPr>
          <w:p w14:paraId="6CF094C0" w14:textId="26FB2C12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281" w:type="dxa"/>
          </w:tcPr>
          <w:p w14:paraId="648770D9" w14:textId="0CD66B3C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</w:tr>
    </w:tbl>
    <w:p w14:paraId="25190CF0" w14:textId="77777777" w:rsidR="0021036F" w:rsidRDefault="0021036F" w:rsidP="00E6535F">
      <w:pPr>
        <w:ind w:left="-567" w:right="-99"/>
        <w:rPr>
          <w:b/>
          <w:color w:val="auto"/>
        </w:rPr>
        <w:sectPr w:rsidR="0021036F" w:rsidSect="001C5128">
          <w:pgSz w:w="15840" w:h="12240" w:orient="landscape"/>
          <w:pgMar w:top="850" w:right="1440" w:bottom="1152" w:left="1134" w:header="706" w:footer="864" w:gutter="0"/>
          <w:cols w:space="708"/>
          <w:formProt w:val="0"/>
          <w:titlePg/>
          <w:docGrid w:linePitch="360"/>
        </w:sectPr>
      </w:pPr>
    </w:p>
    <w:p w14:paraId="604F22D4" w14:textId="7ADBFB46" w:rsidR="00865843" w:rsidRDefault="00865843" w:rsidP="00865843">
      <w:pPr>
        <w:ind w:right="-99"/>
        <w:rPr>
          <w:b/>
          <w:color w:val="0A265A"/>
        </w:rPr>
        <w:sectPr w:rsidR="00865843" w:rsidSect="001C5128">
          <w:pgSz w:w="12240" w:h="15840"/>
          <w:pgMar w:top="850" w:right="1440" w:bottom="1152" w:left="1440" w:header="706" w:footer="864" w:gutter="0"/>
          <w:cols w:space="708"/>
          <w:titlePg/>
          <w:docGrid w:linePitch="360"/>
        </w:sectPr>
      </w:pPr>
    </w:p>
    <w:p w14:paraId="55724F23" w14:textId="33C5B6F2" w:rsidR="00E6535F" w:rsidRPr="00461E32" w:rsidRDefault="00E6535F" w:rsidP="0021036F">
      <w:pPr>
        <w:ind w:left="-567" w:right="-99"/>
        <w:rPr>
          <w:b/>
          <w:color w:val="0A265A"/>
        </w:rPr>
      </w:pPr>
      <w:r w:rsidRPr="00461E32">
        <w:rPr>
          <w:b/>
          <w:color w:val="0A265A"/>
        </w:rPr>
        <w:t>I</w:t>
      </w:r>
      <w:r w:rsidR="00C709D2">
        <w:rPr>
          <w:b/>
          <w:color w:val="0A265A"/>
        </w:rPr>
        <w:t>II</w:t>
      </w:r>
      <w:r w:rsidRPr="00461E32">
        <w:rPr>
          <w:b/>
          <w:color w:val="0A265A"/>
        </w:rPr>
        <w:t xml:space="preserve">. </w:t>
      </w:r>
      <w:r w:rsidR="00A747A4" w:rsidRPr="00461E32">
        <w:rPr>
          <w:b/>
          <w:color w:val="0A265A"/>
        </w:rPr>
        <w:t>BUDGET</w:t>
      </w:r>
    </w:p>
    <w:p w14:paraId="1D52D78B" w14:textId="511E98FA" w:rsidR="00E6535F" w:rsidRPr="008A0F7D" w:rsidRDefault="00E6535F" w:rsidP="00E6535F">
      <w:pPr>
        <w:ind w:left="-567" w:right="-99"/>
        <w:rPr>
          <w:sz w:val="22"/>
          <w:szCs w:val="22"/>
        </w:rPr>
      </w:pPr>
      <w:r w:rsidRPr="008A0F7D">
        <w:rPr>
          <w:sz w:val="22"/>
          <w:szCs w:val="22"/>
        </w:rPr>
        <w:t xml:space="preserve">Please refer to and complete </w:t>
      </w:r>
      <w:r w:rsidR="00913B33" w:rsidRPr="008A0F7D">
        <w:rPr>
          <w:sz w:val="22"/>
          <w:szCs w:val="22"/>
        </w:rPr>
        <w:t>the</w:t>
      </w:r>
      <w:r w:rsidRPr="008A0F7D">
        <w:rPr>
          <w:sz w:val="22"/>
          <w:szCs w:val="22"/>
        </w:rPr>
        <w:t xml:space="preserve"> Budget Work</w:t>
      </w:r>
      <w:r w:rsidR="00913B33" w:rsidRPr="008A0F7D">
        <w:rPr>
          <w:sz w:val="22"/>
          <w:szCs w:val="22"/>
        </w:rPr>
        <w:t>book</w:t>
      </w:r>
      <w:r w:rsidRPr="008A0F7D">
        <w:rPr>
          <w:sz w:val="22"/>
          <w:szCs w:val="22"/>
        </w:rPr>
        <w:t>.</w:t>
      </w:r>
    </w:p>
    <w:p w14:paraId="330D13B5" w14:textId="7B8D2D22" w:rsidR="00171350" w:rsidRPr="008A0F7D" w:rsidRDefault="00B473C2" w:rsidP="00E6535F">
      <w:pPr>
        <w:ind w:left="-567" w:right="-99"/>
        <w:rPr>
          <w:color w:val="auto"/>
          <w:sz w:val="22"/>
          <w:szCs w:val="22"/>
          <w:lang w:val="en-CA"/>
        </w:rPr>
      </w:pPr>
      <w:r w:rsidRPr="008A0F7D">
        <w:rPr>
          <w:b/>
          <w:bCs/>
          <w:sz w:val="22"/>
          <w:szCs w:val="22"/>
        </w:rPr>
        <w:t xml:space="preserve">Please submit your Application Workbook, Budget Workbook, </w:t>
      </w:r>
      <w:r w:rsidR="00602282" w:rsidRPr="008A0F7D">
        <w:rPr>
          <w:b/>
          <w:bCs/>
          <w:sz w:val="22"/>
          <w:szCs w:val="22"/>
        </w:rPr>
        <w:t>and appendices</w:t>
      </w:r>
      <w:r w:rsidR="00171350" w:rsidRPr="008A0F7D">
        <w:rPr>
          <w:b/>
          <w:bCs/>
          <w:sz w:val="22"/>
          <w:szCs w:val="22"/>
        </w:rPr>
        <w:t xml:space="preserve"> (as outlined below)</w:t>
      </w:r>
      <w:r w:rsidRPr="008A0F7D">
        <w:rPr>
          <w:b/>
          <w:bCs/>
          <w:sz w:val="22"/>
          <w:szCs w:val="22"/>
        </w:rPr>
        <w:t xml:space="preserve"> online using this link: </w:t>
      </w:r>
      <w:hyperlink r:id="rId12" w:history="1">
        <w:proofErr w:type="spellStart"/>
        <w:r w:rsidR="00006CF3" w:rsidRPr="008A0F7D">
          <w:rPr>
            <w:rStyle w:val="Hyperlink"/>
            <w:b/>
            <w:bCs/>
            <w:sz w:val="22"/>
            <w:szCs w:val="22"/>
          </w:rPr>
          <w:t>FoodShift</w:t>
        </w:r>
        <w:proofErr w:type="spellEnd"/>
        <w:r w:rsidRPr="008A0F7D">
          <w:rPr>
            <w:rStyle w:val="Hyperlink"/>
            <w:b/>
            <w:bCs/>
            <w:sz w:val="22"/>
            <w:szCs w:val="22"/>
          </w:rPr>
          <w:t>: Application Form</w:t>
        </w:r>
      </w:hyperlink>
    </w:p>
    <w:tbl>
      <w:tblPr>
        <w:tblStyle w:val="TableGrid"/>
        <w:tblW w:w="9889" w:type="dxa"/>
        <w:tblInd w:w="-567" w:type="dxa"/>
        <w:tblLook w:val="04A0" w:firstRow="1" w:lastRow="0" w:firstColumn="1" w:lastColumn="0" w:noHBand="0" w:noVBand="1"/>
      </w:tblPr>
      <w:tblGrid>
        <w:gridCol w:w="1664"/>
        <w:gridCol w:w="8225"/>
      </w:tblGrid>
      <w:tr w:rsidR="00171350" w:rsidRPr="00FC6F9A" w14:paraId="32856897" w14:textId="77777777" w:rsidTr="00FA01E6">
        <w:trPr>
          <w:trHeight w:val="462"/>
        </w:trPr>
        <w:tc>
          <w:tcPr>
            <w:tcW w:w="9889" w:type="dxa"/>
            <w:gridSpan w:val="2"/>
            <w:shd w:val="clear" w:color="auto" w:fill="17426B"/>
            <w:vAlign w:val="center"/>
          </w:tcPr>
          <w:p w14:paraId="415F4767" w14:textId="77777777" w:rsidR="00171350" w:rsidRPr="007A4110" w:rsidRDefault="00171350" w:rsidP="00FA01E6">
            <w:pPr>
              <w:pStyle w:val="NoSpacing"/>
              <w:rPr>
                <w:b/>
                <w:color w:val="FFFFFF" w:themeColor="background1"/>
                <w:sz w:val="22"/>
                <w:szCs w:val="22"/>
              </w:rPr>
            </w:pPr>
            <w:r w:rsidRPr="007A4110">
              <w:rPr>
                <w:b/>
                <w:color w:val="FFFFFF" w:themeColor="background1"/>
                <w:sz w:val="22"/>
                <w:szCs w:val="22"/>
              </w:rPr>
              <w:t xml:space="preserve">APPENDICES  </w:t>
            </w:r>
          </w:p>
          <w:p w14:paraId="28ADE70B" w14:textId="014FECC5" w:rsidR="007A4110" w:rsidRPr="007A4110" w:rsidRDefault="007A4110" w:rsidP="00FA01E6">
            <w:pPr>
              <w:pStyle w:val="NoSpacing"/>
              <w:rPr>
                <w:b/>
                <w:sz w:val="20"/>
                <w:szCs w:val="20"/>
              </w:rPr>
            </w:pPr>
            <w:r w:rsidRPr="007A4110">
              <w:rPr>
                <w:color w:val="FFFFFF" w:themeColor="background1"/>
                <w:sz w:val="20"/>
                <w:szCs w:val="20"/>
              </w:rPr>
              <w:t>*Please include all items in .pdf format</w:t>
            </w:r>
          </w:p>
        </w:tc>
      </w:tr>
      <w:tr w:rsidR="0035342B" w:rsidRPr="00D15BCE" w14:paraId="421EA0F8" w14:textId="77777777" w:rsidTr="007A4110">
        <w:tc>
          <w:tcPr>
            <w:tcW w:w="1502" w:type="dxa"/>
            <w:vAlign w:val="center"/>
          </w:tcPr>
          <w:p w14:paraId="37EB7E07" w14:textId="3C76ABD9" w:rsidR="0035342B" w:rsidRDefault="007A4110" w:rsidP="00FA01E6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Required Financial Appendices </w:t>
            </w:r>
          </w:p>
        </w:tc>
        <w:tc>
          <w:tcPr>
            <w:tcW w:w="8387" w:type="dxa"/>
          </w:tcPr>
          <w:p w14:paraId="1F2C18A0" w14:textId="77777777" w:rsidR="007A4110" w:rsidRDefault="007A4110" w:rsidP="007A4110">
            <w:pPr>
              <w:pStyle w:val="NoSpacing"/>
              <w:rPr>
                <w:sz w:val="22"/>
                <w:szCs w:val="22"/>
              </w:rPr>
            </w:pPr>
          </w:p>
          <w:p w14:paraId="61CBFD4D" w14:textId="0010CA43" w:rsidR="007A4110" w:rsidRDefault="007A4110" w:rsidP="007A4110">
            <w:pPr>
              <w:pStyle w:val="NoSpacing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Two (2) years of financial statements reviewed and reported on by an independent external accountant with a minimum “Notice to Reader Report” (</w:t>
            </w:r>
            <w:r w:rsidRPr="00D710AE">
              <w:rPr>
                <w:b/>
                <w:bCs/>
                <w:i/>
                <w:iCs/>
                <w:sz w:val="22"/>
                <w:szCs w:val="22"/>
              </w:rPr>
              <w:t>required)</w:t>
            </w:r>
          </w:p>
          <w:p w14:paraId="69C14DA2" w14:textId="77777777" w:rsidR="007A4110" w:rsidRDefault="007A4110" w:rsidP="007A4110">
            <w:pPr>
              <w:pStyle w:val="NoSpacing"/>
              <w:rPr>
                <w:sz w:val="22"/>
                <w:szCs w:val="22"/>
              </w:rPr>
            </w:pPr>
          </w:p>
          <w:p w14:paraId="37CC37D0" w14:textId="77777777" w:rsidR="007A4110" w:rsidRPr="00182FAF" w:rsidRDefault="007A4110" w:rsidP="007A4110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Internally prepared financial statements for the current fiscal year to the date of application submission (</w:t>
            </w:r>
            <w:r>
              <w:rPr>
                <w:b/>
                <w:bCs/>
                <w:i/>
                <w:iCs/>
                <w:sz w:val="22"/>
                <w:szCs w:val="22"/>
              </w:rPr>
              <w:t>required</w:t>
            </w:r>
            <w:r>
              <w:rPr>
                <w:sz w:val="22"/>
                <w:szCs w:val="22"/>
              </w:rPr>
              <w:t>)</w:t>
            </w:r>
          </w:p>
          <w:p w14:paraId="3085F8FC" w14:textId="77777777" w:rsidR="007A4110" w:rsidRDefault="007A4110" w:rsidP="007A4110">
            <w:pPr>
              <w:pStyle w:val="NoSpacing"/>
              <w:rPr>
                <w:sz w:val="22"/>
                <w:szCs w:val="22"/>
              </w:rPr>
            </w:pPr>
          </w:p>
          <w:p w14:paraId="1EADADE5" w14:textId="77777777" w:rsidR="007A4110" w:rsidRDefault="007A4110" w:rsidP="007A4110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Pro-forma financial statements for the balance of the current fiscal year (</w:t>
            </w:r>
            <w:r w:rsidRPr="00D710AE">
              <w:rPr>
                <w:b/>
                <w:bCs/>
                <w:i/>
                <w:iCs/>
                <w:sz w:val="22"/>
                <w:szCs w:val="22"/>
              </w:rPr>
              <w:t>required</w:t>
            </w:r>
            <w:r>
              <w:rPr>
                <w:sz w:val="22"/>
                <w:szCs w:val="22"/>
              </w:rPr>
              <w:t>)</w:t>
            </w:r>
          </w:p>
          <w:p w14:paraId="07F4F593" w14:textId="77777777" w:rsidR="007A4110" w:rsidRDefault="007A4110" w:rsidP="007A4110">
            <w:pPr>
              <w:pStyle w:val="NoSpacing"/>
              <w:rPr>
                <w:sz w:val="22"/>
                <w:szCs w:val="22"/>
              </w:rPr>
            </w:pPr>
          </w:p>
          <w:p w14:paraId="5B7DB189" w14:textId="7CAF03E0" w:rsidR="007A4110" w:rsidRDefault="007A4110" w:rsidP="007A4110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Evidence of matching funding available or accessible by the Applicant (</w:t>
            </w:r>
            <w:r w:rsidRPr="00D710AE">
              <w:rPr>
                <w:b/>
                <w:bCs/>
                <w:i/>
                <w:iCs/>
                <w:sz w:val="22"/>
                <w:szCs w:val="22"/>
              </w:rPr>
              <w:t>required</w:t>
            </w:r>
            <w:r>
              <w:rPr>
                <w:sz w:val="22"/>
                <w:szCs w:val="22"/>
              </w:rPr>
              <w:t>)</w:t>
            </w:r>
          </w:p>
          <w:p w14:paraId="604E97B3" w14:textId="77777777" w:rsidR="0035342B" w:rsidRDefault="0035342B" w:rsidP="00FA01E6">
            <w:pPr>
              <w:pStyle w:val="NoSpacing"/>
              <w:rPr>
                <w:sz w:val="22"/>
                <w:szCs w:val="22"/>
              </w:rPr>
            </w:pPr>
          </w:p>
        </w:tc>
      </w:tr>
      <w:tr w:rsidR="00024264" w:rsidRPr="00D15BCE" w14:paraId="21E0A110" w14:textId="77777777" w:rsidTr="007A4110">
        <w:tc>
          <w:tcPr>
            <w:tcW w:w="1502" w:type="dxa"/>
            <w:vAlign w:val="center"/>
          </w:tcPr>
          <w:p w14:paraId="4660388A" w14:textId="77777777" w:rsidR="00024264" w:rsidRDefault="00024264" w:rsidP="00FA01E6">
            <w:pPr>
              <w:pStyle w:val="NoSpacing"/>
              <w:rPr>
                <w:b/>
                <w:sz w:val="22"/>
                <w:szCs w:val="22"/>
              </w:rPr>
            </w:pPr>
          </w:p>
          <w:p w14:paraId="3D4ED6DC" w14:textId="1495801B" w:rsidR="00024264" w:rsidRDefault="00024264" w:rsidP="00FA01E6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Required Statement of Work </w:t>
            </w:r>
          </w:p>
          <w:p w14:paraId="40954A76" w14:textId="04975970" w:rsidR="00024264" w:rsidRDefault="00024264" w:rsidP="00FA01E6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8387" w:type="dxa"/>
          </w:tcPr>
          <w:p w14:paraId="5F7580F4" w14:textId="77777777" w:rsidR="00024264" w:rsidRDefault="00024264" w:rsidP="00024264">
            <w:pPr>
              <w:pStyle w:val="NoSpacing"/>
              <w:rPr>
                <w:sz w:val="22"/>
                <w:szCs w:val="22"/>
              </w:rPr>
            </w:pPr>
          </w:p>
          <w:p w14:paraId="39E10BE6" w14:textId="66930447" w:rsidR="00024264" w:rsidRPr="00024264" w:rsidRDefault="00024264" w:rsidP="00024264">
            <w:pPr>
              <w:spacing w:before="0" w:after="0"/>
              <w:rPr>
                <w:rFonts w:cstheme="majorHAnsi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</w:t>
            </w:r>
            <w:r w:rsidRPr="00024264">
              <w:rPr>
                <w:sz w:val="22"/>
                <w:szCs w:val="22"/>
              </w:rPr>
              <w:t>This document will outline the clean technology provider’s technology to be commissioned by the applicant. This document must include:</w:t>
            </w:r>
            <w:r>
              <w:rPr>
                <w:sz w:val="22"/>
                <w:szCs w:val="22"/>
              </w:rPr>
              <w:t xml:space="preserve"> t</w:t>
            </w:r>
            <w:r w:rsidRPr="00024264">
              <w:rPr>
                <w:sz w:val="22"/>
                <w:szCs w:val="22"/>
              </w:rPr>
              <w:t>he TRL of the clean technology to be implemented (must be at minimum 8+), technology specifications, detailed project implementation activities, costs, and timeline, and provider deliverables and project outcomes.</w:t>
            </w:r>
          </w:p>
          <w:p w14:paraId="3A567559" w14:textId="77777777" w:rsidR="00024264" w:rsidRDefault="00024264" w:rsidP="007A4110">
            <w:pPr>
              <w:pStyle w:val="NoSpacing"/>
              <w:rPr>
                <w:sz w:val="22"/>
                <w:szCs w:val="22"/>
              </w:rPr>
            </w:pPr>
          </w:p>
        </w:tc>
      </w:tr>
      <w:tr w:rsidR="007A4110" w:rsidRPr="00D15BCE" w14:paraId="1411F56F" w14:textId="77777777" w:rsidTr="007A4110">
        <w:tc>
          <w:tcPr>
            <w:tcW w:w="1502" w:type="dxa"/>
            <w:tcBorders>
              <w:bottom w:val="single" w:sz="4" w:space="0" w:color="auto"/>
            </w:tcBorders>
            <w:vAlign w:val="center"/>
          </w:tcPr>
          <w:p w14:paraId="50E7E48A" w14:textId="5DAF7BAF" w:rsidR="007A4110" w:rsidRDefault="003C7E9A" w:rsidP="00FA01E6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Optional </w:t>
            </w:r>
            <w:r w:rsidR="007A4110">
              <w:rPr>
                <w:b/>
                <w:sz w:val="22"/>
                <w:szCs w:val="22"/>
              </w:rPr>
              <w:t>Appendices</w:t>
            </w:r>
          </w:p>
          <w:p w14:paraId="36377CBB" w14:textId="5089EDA5" w:rsidR="00893134" w:rsidRDefault="00E459F1" w:rsidP="00FA01E6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r w:rsidR="00C45AB5">
              <w:rPr>
                <w:b/>
                <w:sz w:val="22"/>
                <w:szCs w:val="22"/>
              </w:rPr>
              <w:t>Recommended if available</w:t>
            </w:r>
            <w:r w:rsidR="00893134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8387" w:type="dxa"/>
            <w:tcBorders>
              <w:bottom w:val="single" w:sz="4" w:space="0" w:color="auto"/>
            </w:tcBorders>
          </w:tcPr>
          <w:p w14:paraId="6AD86E07" w14:textId="77777777" w:rsidR="007A4110" w:rsidRDefault="007A4110" w:rsidP="007A4110">
            <w:pPr>
              <w:pStyle w:val="NoSpacing"/>
              <w:rPr>
                <w:sz w:val="22"/>
                <w:szCs w:val="22"/>
              </w:rPr>
            </w:pPr>
          </w:p>
          <w:p w14:paraId="1A0A9A15" w14:textId="08E02F93" w:rsidR="007A4110" w:rsidRDefault="007A4110" w:rsidP="007A4110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Environmental, Social, and Governance </w:t>
            </w:r>
            <w:r w:rsidR="00E459F1">
              <w:rPr>
                <w:sz w:val="22"/>
                <w:szCs w:val="22"/>
              </w:rPr>
              <w:t xml:space="preserve">(ESG) </w:t>
            </w:r>
            <w:r>
              <w:rPr>
                <w:sz w:val="22"/>
                <w:szCs w:val="22"/>
              </w:rPr>
              <w:t>Report or similar document</w:t>
            </w:r>
            <w:r w:rsidR="00E459F1">
              <w:rPr>
                <w:sz w:val="22"/>
                <w:szCs w:val="22"/>
              </w:rPr>
              <w:t>(s)</w:t>
            </w:r>
            <w:r>
              <w:rPr>
                <w:sz w:val="22"/>
                <w:szCs w:val="22"/>
              </w:rPr>
              <w:t xml:space="preserve"> </w:t>
            </w:r>
          </w:p>
          <w:p w14:paraId="5CDA0185" w14:textId="77777777" w:rsidR="007A4110" w:rsidRDefault="007A4110" w:rsidP="007A4110">
            <w:pPr>
              <w:pStyle w:val="NoSpacing"/>
              <w:rPr>
                <w:sz w:val="22"/>
                <w:szCs w:val="22"/>
              </w:rPr>
            </w:pPr>
          </w:p>
          <w:p w14:paraId="23C5E0D6" w14:textId="0B86BA05" w:rsidR="007A4110" w:rsidRDefault="007A4110" w:rsidP="007A4110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Letters of Support of need and/or potential for commercial adoption of technology  </w:t>
            </w:r>
          </w:p>
          <w:p w14:paraId="09B8DD64" w14:textId="77777777" w:rsidR="007A4110" w:rsidRDefault="007A4110" w:rsidP="00FA01E6">
            <w:pPr>
              <w:pStyle w:val="NoSpacing"/>
              <w:rPr>
                <w:sz w:val="22"/>
                <w:szCs w:val="22"/>
              </w:rPr>
            </w:pPr>
          </w:p>
        </w:tc>
      </w:tr>
    </w:tbl>
    <w:p w14:paraId="460F46C3" w14:textId="77777777" w:rsidR="00171350" w:rsidRPr="00B473C2" w:rsidRDefault="00171350" w:rsidP="00E6535F">
      <w:pPr>
        <w:ind w:left="-567" w:right="-99"/>
        <w:rPr>
          <w:b/>
          <w:bCs/>
          <w:sz w:val="20"/>
          <w:szCs w:val="20"/>
        </w:rPr>
      </w:pPr>
    </w:p>
    <w:p w14:paraId="544AB7AE" w14:textId="037D4C8A" w:rsidR="00E6535F" w:rsidRPr="00461E32" w:rsidRDefault="00E6535F" w:rsidP="00171350">
      <w:pPr>
        <w:ind w:left="-567" w:right="-99"/>
        <w:rPr>
          <w:color w:val="auto"/>
          <w:sz w:val="20"/>
          <w:szCs w:val="20"/>
          <w:lang w:val="en-CA"/>
        </w:rPr>
      </w:pPr>
    </w:p>
    <w:sectPr w:rsidR="00E6535F" w:rsidRPr="00461E32" w:rsidSect="00865843">
      <w:type w:val="continuous"/>
      <w:pgSz w:w="12240" w:h="15840"/>
      <w:pgMar w:top="850" w:right="1440" w:bottom="1152" w:left="1440" w:header="706" w:footer="8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EEF95" w14:textId="77777777" w:rsidR="00E01A5C" w:rsidRDefault="00E01A5C" w:rsidP="00E74A95">
      <w:r>
        <w:separator/>
      </w:r>
    </w:p>
    <w:p w14:paraId="4E1A1174" w14:textId="77777777" w:rsidR="00E01A5C" w:rsidRDefault="00E01A5C"/>
    <w:p w14:paraId="591C5F50" w14:textId="77777777" w:rsidR="00E01A5C" w:rsidRDefault="00E01A5C" w:rsidP="00D4659B"/>
    <w:p w14:paraId="3081678A" w14:textId="77777777" w:rsidR="00E01A5C" w:rsidRDefault="00E01A5C" w:rsidP="00D4659B"/>
  </w:endnote>
  <w:endnote w:type="continuationSeparator" w:id="0">
    <w:p w14:paraId="672BF658" w14:textId="77777777" w:rsidR="00E01A5C" w:rsidRDefault="00E01A5C" w:rsidP="00E74A95">
      <w:r>
        <w:continuationSeparator/>
      </w:r>
    </w:p>
    <w:p w14:paraId="1C967A18" w14:textId="77777777" w:rsidR="00E01A5C" w:rsidRDefault="00E01A5C"/>
    <w:p w14:paraId="53D6A251" w14:textId="77777777" w:rsidR="00E01A5C" w:rsidRDefault="00E01A5C" w:rsidP="00D4659B"/>
    <w:p w14:paraId="6C1DCEB8" w14:textId="77777777" w:rsidR="00E01A5C" w:rsidRDefault="00E01A5C" w:rsidP="00D465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tham Bold">
    <w:altName w:val="Times New Roman"/>
    <w:panose1 w:val="020B0604020202020204"/>
    <w:charset w:val="00"/>
    <w:family w:val="auto"/>
    <w:pitch w:val="variable"/>
    <w:sig w:usb0="A000007F" w:usb1="4000004A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A9EBE" w14:textId="5F5163B3" w:rsidR="00865843" w:rsidRPr="00A432AA" w:rsidRDefault="00865843" w:rsidP="00A432AA">
    <w:pPr>
      <w:pStyle w:val="Footer"/>
      <w:jc w:val="right"/>
      <w:rPr>
        <w:b/>
        <w:color w:val="17426B"/>
        <w:sz w:val="21"/>
        <w:szCs w:val="20"/>
      </w:rPr>
    </w:pPr>
    <w:r w:rsidRPr="00A747A4">
      <w:rPr>
        <w:b/>
        <w:noProof/>
        <w:color w:val="17426B"/>
        <w:sz w:val="21"/>
        <w:szCs w:val="20"/>
      </w:rPr>
      <w:drawing>
        <wp:anchor distT="0" distB="0" distL="114300" distR="114300" simplePos="0" relativeHeight="251662336" behindDoc="0" locked="0" layoutInCell="1" allowOverlap="1" wp14:anchorId="47A35244" wp14:editId="5F97D849">
          <wp:simplePos x="0" y="0"/>
          <wp:positionH relativeFrom="page">
            <wp:posOffset>1511300</wp:posOffset>
          </wp:positionH>
          <wp:positionV relativeFrom="page">
            <wp:posOffset>9448800</wp:posOffset>
          </wp:positionV>
          <wp:extent cx="5359400" cy="1651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_Template_FtrAddress_RGB_HR_JBH_Aug261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73" b="46281"/>
                  <a:stretch/>
                </pic:blipFill>
                <pic:spPr bwMode="auto">
                  <a:xfrm>
                    <a:off x="0" y="0"/>
                    <a:ext cx="5359400" cy="165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17426B"/>
        <w:sz w:val="21"/>
        <w:szCs w:val="20"/>
      </w:rPr>
      <w:t xml:space="preserve">    </w:t>
    </w:r>
    <w:r w:rsidRPr="00A747A4">
      <w:rPr>
        <w:b/>
        <w:color w:val="17426B"/>
        <w:sz w:val="21"/>
        <w:szCs w:val="20"/>
      </w:rPr>
      <w:t xml:space="preserve">Page </w:t>
    </w:r>
    <w:r w:rsidRPr="00A747A4">
      <w:rPr>
        <w:b/>
        <w:color w:val="17426B"/>
        <w:sz w:val="21"/>
        <w:szCs w:val="20"/>
      </w:rPr>
      <w:fldChar w:fldCharType="begin"/>
    </w:r>
    <w:r w:rsidRPr="00A747A4">
      <w:rPr>
        <w:b/>
        <w:color w:val="17426B"/>
        <w:sz w:val="21"/>
        <w:szCs w:val="20"/>
      </w:rPr>
      <w:instrText xml:space="preserve"> PAGE </w:instrText>
    </w:r>
    <w:r w:rsidRPr="00A747A4">
      <w:rPr>
        <w:b/>
        <w:color w:val="17426B"/>
        <w:sz w:val="21"/>
        <w:szCs w:val="20"/>
      </w:rPr>
      <w:fldChar w:fldCharType="separate"/>
    </w:r>
    <w:r>
      <w:rPr>
        <w:b/>
        <w:color w:val="17426B"/>
        <w:sz w:val="21"/>
        <w:szCs w:val="20"/>
      </w:rPr>
      <w:t>14</w:t>
    </w:r>
    <w:r w:rsidRPr="00A747A4">
      <w:rPr>
        <w:b/>
        <w:color w:val="17426B"/>
        <w:sz w:val="21"/>
        <w:szCs w:val="20"/>
      </w:rPr>
      <w:fldChar w:fldCharType="end"/>
    </w:r>
    <w:r w:rsidRPr="00A747A4">
      <w:rPr>
        <w:b/>
        <w:color w:val="17426B"/>
        <w:sz w:val="21"/>
        <w:szCs w:val="20"/>
      </w:rPr>
      <w:t xml:space="preserve"> of </w:t>
    </w:r>
    <w:r w:rsidRPr="00A747A4">
      <w:rPr>
        <w:b/>
        <w:color w:val="17426B"/>
        <w:sz w:val="21"/>
        <w:szCs w:val="20"/>
      </w:rPr>
      <w:fldChar w:fldCharType="begin"/>
    </w:r>
    <w:r w:rsidRPr="00A747A4">
      <w:rPr>
        <w:b/>
        <w:color w:val="17426B"/>
        <w:sz w:val="21"/>
        <w:szCs w:val="20"/>
      </w:rPr>
      <w:instrText xml:space="preserve"> NUMPAGES </w:instrText>
    </w:r>
    <w:r w:rsidRPr="00A747A4">
      <w:rPr>
        <w:b/>
        <w:color w:val="17426B"/>
        <w:sz w:val="21"/>
        <w:szCs w:val="20"/>
      </w:rPr>
      <w:fldChar w:fldCharType="separate"/>
    </w:r>
    <w:r>
      <w:rPr>
        <w:b/>
        <w:color w:val="17426B"/>
        <w:sz w:val="21"/>
        <w:szCs w:val="20"/>
      </w:rPr>
      <w:t>14</w:t>
    </w:r>
    <w:r w:rsidRPr="00A747A4">
      <w:rPr>
        <w:b/>
        <w:color w:val="17426B"/>
        <w:sz w:val="21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54D99" w14:textId="37DBEDE2" w:rsidR="00865843" w:rsidRPr="00A747A4" w:rsidRDefault="00865843" w:rsidP="00A747A4">
    <w:pPr>
      <w:pStyle w:val="Footer"/>
      <w:jc w:val="right"/>
      <w:rPr>
        <w:b/>
        <w:color w:val="17426B"/>
        <w:sz w:val="21"/>
        <w:szCs w:val="20"/>
      </w:rPr>
    </w:pPr>
    <w:r w:rsidRPr="00A747A4">
      <w:rPr>
        <w:b/>
        <w:noProof/>
        <w:color w:val="17426B"/>
        <w:sz w:val="21"/>
        <w:szCs w:val="20"/>
      </w:rPr>
      <w:drawing>
        <wp:anchor distT="0" distB="0" distL="114300" distR="114300" simplePos="0" relativeHeight="251660288" behindDoc="0" locked="0" layoutInCell="1" allowOverlap="1" wp14:anchorId="589884F8" wp14:editId="0635C14E">
          <wp:simplePos x="0" y="0"/>
          <wp:positionH relativeFrom="page">
            <wp:posOffset>1511300</wp:posOffset>
          </wp:positionH>
          <wp:positionV relativeFrom="page">
            <wp:posOffset>9448800</wp:posOffset>
          </wp:positionV>
          <wp:extent cx="5359400" cy="16510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_Template_FtrAddress_RGB_HR_JBH_Aug261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73" b="46281"/>
                  <a:stretch/>
                </pic:blipFill>
                <pic:spPr bwMode="auto">
                  <a:xfrm>
                    <a:off x="0" y="0"/>
                    <a:ext cx="5359400" cy="165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17426B"/>
        <w:sz w:val="21"/>
        <w:szCs w:val="20"/>
      </w:rPr>
      <w:t xml:space="preserve">    </w:t>
    </w:r>
    <w:r w:rsidRPr="00A747A4">
      <w:rPr>
        <w:b/>
        <w:color w:val="17426B"/>
        <w:sz w:val="21"/>
        <w:szCs w:val="20"/>
      </w:rPr>
      <w:t xml:space="preserve">Page </w:t>
    </w:r>
    <w:r w:rsidRPr="00A747A4">
      <w:rPr>
        <w:b/>
        <w:color w:val="17426B"/>
        <w:sz w:val="21"/>
        <w:szCs w:val="20"/>
      </w:rPr>
      <w:fldChar w:fldCharType="begin"/>
    </w:r>
    <w:r w:rsidRPr="00A747A4">
      <w:rPr>
        <w:b/>
        <w:color w:val="17426B"/>
        <w:sz w:val="21"/>
        <w:szCs w:val="20"/>
      </w:rPr>
      <w:instrText xml:space="preserve"> PAGE </w:instrText>
    </w:r>
    <w:r w:rsidRPr="00A747A4">
      <w:rPr>
        <w:b/>
        <w:color w:val="17426B"/>
        <w:sz w:val="21"/>
        <w:szCs w:val="20"/>
      </w:rPr>
      <w:fldChar w:fldCharType="separate"/>
    </w:r>
    <w:r w:rsidRPr="00A747A4">
      <w:rPr>
        <w:b/>
        <w:noProof/>
        <w:color w:val="17426B"/>
        <w:sz w:val="21"/>
        <w:szCs w:val="20"/>
      </w:rPr>
      <w:t>1</w:t>
    </w:r>
    <w:r w:rsidRPr="00A747A4">
      <w:rPr>
        <w:b/>
        <w:color w:val="17426B"/>
        <w:sz w:val="21"/>
        <w:szCs w:val="20"/>
      </w:rPr>
      <w:fldChar w:fldCharType="end"/>
    </w:r>
    <w:r w:rsidRPr="00A747A4">
      <w:rPr>
        <w:b/>
        <w:color w:val="17426B"/>
        <w:sz w:val="21"/>
        <w:szCs w:val="20"/>
      </w:rPr>
      <w:t xml:space="preserve"> of </w:t>
    </w:r>
    <w:r w:rsidRPr="00A747A4">
      <w:rPr>
        <w:b/>
        <w:color w:val="17426B"/>
        <w:sz w:val="21"/>
        <w:szCs w:val="20"/>
      </w:rPr>
      <w:fldChar w:fldCharType="begin"/>
    </w:r>
    <w:r w:rsidRPr="00A747A4">
      <w:rPr>
        <w:b/>
        <w:color w:val="17426B"/>
        <w:sz w:val="21"/>
        <w:szCs w:val="20"/>
      </w:rPr>
      <w:instrText xml:space="preserve"> NUMPAGES </w:instrText>
    </w:r>
    <w:r w:rsidRPr="00A747A4">
      <w:rPr>
        <w:b/>
        <w:color w:val="17426B"/>
        <w:sz w:val="21"/>
        <w:szCs w:val="20"/>
      </w:rPr>
      <w:fldChar w:fldCharType="separate"/>
    </w:r>
    <w:r w:rsidRPr="00A747A4">
      <w:rPr>
        <w:b/>
        <w:noProof/>
        <w:color w:val="17426B"/>
        <w:sz w:val="21"/>
        <w:szCs w:val="20"/>
      </w:rPr>
      <w:t>1</w:t>
    </w:r>
    <w:r w:rsidRPr="00A747A4">
      <w:rPr>
        <w:b/>
        <w:color w:val="17426B"/>
        <w:sz w:val="21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E7C97" w14:textId="77777777" w:rsidR="00E01A5C" w:rsidRDefault="00E01A5C" w:rsidP="00E74A95">
      <w:r>
        <w:separator/>
      </w:r>
    </w:p>
    <w:p w14:paraId="0C5E9097" w14:textId="77777777" w:rsidR="00E01A5C" w:rsidRDefault="00E01A5C"/>
    <w:p w14:paraId="22DD9B44" w14:textId="77777777" w:rsidR="00E01A5C" w:rsidRDefault="00E01A5C" w:rsidP="00D4659B"/>
    <w:p w14:paraId="2A9A5233" w14:textId="77777777" w:rsidR="00E01A5C" w:rsidRDefault="00E01A5C" w:rsidP="00D4659B"/>
  </w:footnote>
  <w:footnote w:type="continuationSeparator" w:id="0">
    <w:p w14:paraId="0BE0F0BB" w14:textId="77777777" w:rsidR="00E01A5C" w:rsidRDefault="00E01A5C" w:rsidP="00E74A95">
      <w:r>
        <w:continuationSeparator/>
      </w:r>
    </w:p>
    <w:p w14:paraId="4F7FDF85" w14:textId="77777777" w:rsidR="00E01A5C" w:rsidRDefault="00E01A5C"/>
    <w:p w14:paraId="77AEC3E2" w14:textId="77777777" w:rsidR="00E01A5C" w:rsidRDefault="00E01A5C" w:rsidP="00D4659B"/>
    <w:p w14:paraId="069DBBC0" w14:textId="77777777" w:rsidR="00E01A5C" w:rsidRDefault="00E01A5C" w:rsidP="00D4659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0681"/>
    <w:multiLevelType w:val="hybridMultilevel"/>
    <w:tmpl w:val="595E05F0"/>
    <w:lvl w:ilvl="0" w:tplc="26E8EB3A">
      <w:start w:val="1"/>
      <w:numFmt w:val="bullet"/>
      <w:lvlText w:val="•"/>
      <w:lvlJc w:val="left"/>
      <w:pPr>
        <w:ind w:left="1726" w:hanging="360"/>
      </w:pPr>
      <w:rPr>
        <w:rFonts w:ascii="Symbol" w:eastAsia="Symbol" w:hAnsi="Symbol" w:hint="default"/>
        <w:sz w:val="22"/>
        <w:szCs w:val="22"/>
      </w:rPr>
    </w:lvl>
    <w:lvl w:ilvl="1" w:tplc="98022CC2">
      <w:start w:val="1"/>
      <w:numFmt w:val="bullet"/>
      <w:lvlText w:val="•"/>
      <w:lvlJc w:val="left"/>
      <w:pPr>
        <w:ind w:left="2086" w:hanging="360"/>
      </w:pPr>
      <w:rPr>
        <w:rFonts w:ascii="Symbol" w:eastAsia="Symbol" w:hAnsi="Symbol" w:hint="default"/>
        <w:sz w:val="22"/>
        <w:szCs w:val="22"/>
      </w:rPr>
    </w:lvl>
    <w:lvl w:ilvl="2" w:tplc="82DCC99A">
      <w:start w:val="1"/>
      <w:numFmt w:val="bullet"/>
      <w:lvlText w:val="•"/>
      <w:lvlJc w:val="left"/>
      <w:pPr>
        <w:ind w:left="3118" w:hanging="360"/>
      </w:pPr>
      <w:rPr>
        <w:rFonts w:hint="default"/>
      </w:rPr>
    </w:lvl>
    <w:lvl w:ilvl="3" w:tplc="CE3EA8B4">
      <w:start w:val="1"/>
      <w:numFmt w:val="bullet"/>
      <w:lvlText w:val="•"/>
      <w:lvlJc w:val="left"/>
      <w:pPr>
        <w:ind w:left="4151" w:hanging="360"/>
      </w:pPr>
      <w:rPr>
        <w:rFonts w:hint="default"/>
      </w:rPr>
    </w:lvl>
    <w:lvl w:ilvl="4" w:tplc="A79E0428">
      <w:start w:val="1"/>
      <w:numFmt w:val="bullet"/>
      <w:lvlText w:val="•"/>
      <w:lvlJc w:val="left"/>
      <w:pPr>
        <w:ind w:left="5184" w:hanging="360"/>
      </w:pPr>
      <w:rPr>
        <w:rFonts w:hint="default"/>
      </w:rPr>
    </w:lvl>
    <w:lvl w:ilvl="5" w:tplc="EA52D9C6">
      <w:start w:val="1"/>
      <w:numFmt w:val="bullet"/>
      <w:lvlText w:val="•"/>
      <w:lvlJc w:val="left"/>
      <w:pPr>
        <w:ind w:left="6216" w:hanging="360"/>
      </w:pPr>
      <w:rPr>
        <w:rFonts w:hint="default"/>
      </w:rPr>
    </w:lvl>
    <w:lvl w:ilvl="6" w:tplc="312E0CEA">
      <w:start w:val="1"/>
      <w:numFmt w:val="bullet"/>
      <w:lvlText w:val="•"/>
      <w:lvlJc w:val="left"/>
      <w:pPr>
        <w:ind w:left="7249" w:hanging="360"/>
      </w:pPr>
      <w:rPr>
        <w:rFonts w:hint="default"/>
      </w:rPr>
    </w:lvl>
    <w:lvl w:ilvl="7" w:tplc="BD528A6C">
      <w:start w:val="1"/>
      <w:numFmt w:val="bullet"/>
      <w:lvlText w:val="•"/>
      <w:lvlJc w:val="left"/>
      <w:pPr>
        <w:ind w:left="8282" w:hanging="360"/>
      </w:pPr>
      <w:rPr>
        <w:rFonts w:hint="default"/>
      </w:rPr>
    </w:lvl>
    <w:lvl w:ilvl="8" w:tplc="ED521E9C">
      <w:start w:val="1"/>
      <w:numFmt w:val="bullet"/>
      <w:lvlText w:val="•"/>
      <w:lvlJc w:val="left"/>
      <w:pPr>
        <w:ind w:left="9314" w:hanging="360"/>
      </w:pPr>
      <w:rPr>
        <w:rFonts w:hint="default"/>
      </w:rPr>
    </w:lvl>
  </w:abstractNum>
  <w:abstractNum w:abstractNumId="1" w15:restartNumberingAfterBreak="0">
    <w:nsid w:val="03405C70"/>
    <w:multiLevelType w:val="hybridMultilevel"/>
    <w:tmpl w:val="AE86F572"/>
    <w:lvl w:ilvl="0" w:tplc="90E410E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74794"/>
    <w:multiLevelType w:val="hybridMultilevel"/>
    <w:tmpl w:val="97424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C3E75AC"/>
    <w:multiLevelType w:val="hybridMultilevel"/>
    <w:tmpl w:val="42D8B008"/>
    <w:lvl w:ilvl="0" w:tplc="A3F2101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CF1C24"/>
    <w:multiLevelType w:val="hybridMultilevel"/>
    <w:tmpl w:val="AE86F57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A40A71"/>
    <w:multiLevelType w:val="hybridMultilevel"/>
    <w:tmpl w:val="9EF0C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8B2820"/>
    <w:multiLevelType w:val="hybridMultilevel"/>
    <w:tmpl w:val="D92E76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1D0335"/>
    <w:multiLevelType w:val="hybridMultilevel"/>
    <w:tmpl w:val="8DFEB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B2F31"/>
    <w:multiLevelType w:val="hybridMultilevel"/>
    <w:tmpl w:val="43EAFA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510F84"/>
    <w:multiLevelType w:val="hybridMultilevel"/>
    <w:tmpl w:val="2E7006DC"/>
    <w:lvl w:ilvl="0" w:tplc="2F9E1348">
      <w:start w:val="1"/>
      <w:numFmt w:val="upperLetter"/>
      <w:lvlText w:val="%1.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 w15:restartNumberingAfterBreak="0">
    <w:nsid w:val="54B32BDF"/>
    <w:multiLevelType w:val="hybridMultilevel"/>
    <w:tmpl w:val="8C6A46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471716"/>
    <w:multiLevelType w:val="hybridMultilevel"/>
    <w:tmpl w:val="D938F2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7B45F35"/>
    <w:multiLevelType w:val="hybridMultilevel"/>
    <w:tmpl w:val="931AB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905BD8"/>
    <w:multiLevelType w:val="hybridMultilevel"/>
    <w:tmpl w:val="728A9E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880278"/>
    <w:multiLevelType w:val="hybridMultilevel"/>
    <w:tmpl w:val="E968F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B6C19A3"/>
    <w:multiLevelType w:val="hybridMultilevel"/>
    <w:tmpl w:val="947A8F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D456579"/>
    <w:multiLevelType w:val="hybridMultilevel"/>
    <w:tmpl w:val="2A30C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7C10E8"/>
    <w:multiLevelType w:val="hybridMultilevel"/>
    <w:tmpl w:val="823800D4"/>
    <w:lvl w:ilvl="0" w:tplc="16B6C5FC">
      <w:start w:val="1"/>
      <w:numFmt w:val="bullet"/>
      <w:lvlText w:val="•"/>
      <w:lvlJc w:val="left"/>
      <w:pPr>
        <w:ind w:left="1024" w:hanging="360"/>
      </w:pPr>
      <w:rPr>
        <w:rFonts w:ascii="Symbol" w:eastAsia="Symbol" w:hAnsi="Symbol" w:hint="default"/>
        <w:sz w:val="22"/>
        <w:szCs w:val="22"/>
      </w:rPr>
    </w:lvl>
    <w:lvl w:ilvl="1" w:tplc="E62A5DB8">
      <w:start w:val="1"/>
      <w:numFmt w:val="bullet"/>
      <w:lvlText w:val="•"/>
      <w:lvlJc w:val="left"/>
      <w:pPr>
        <w:ind w:left="1793" w:hanging="360"/>
      </w:pPr>
      <w:rPr>
        <w:rFonts w:ascii="Symbol" w:eastAsia="Symbol" w:hAnsi="Symbol" w:hint="default"/>
        <w:sz w:val="22"/>
        <w:szCs w:val="22"/>
      </w:rPr>
    </w:lvl>
    <w:lvl w:ilvl="2" w:tplc="E69A3FA4">
      <w:start w:val="1"/>
      <w:numFmt w:val="bullet"/>
      <w:lvlText w:val="o"/>
      <w:lvlJc w:val="left"/>
      <w:pPr>
        <w:ind w:left="2215" w:hanging="360"/>
      </w:pPr>
      <w:rPr>
        <w:rFonts w:ascii="Courier New" w:eastAsia="Courier New" w:hAnsi="Courier New" w:hint="default"/>
        <w:sz w:val="22"/>
        <w:szCs w:val="22"/>
      </w:rPr>
    </w:lvl>
    <w:lvl w:ilvl="3" w:tplc="F1806416">
      <w:start w:val="1"/>
      <w:numFmt w:val="bullet"/>
      <w:lvlText w:val="•"/>
      <w:lvlJc w:val="left"/>
      <w:pPr>
        <w:ind w:left="2689" w:hanging="360"/>
      </w:pPr>
      <w:rPr>
        <w:rFonts w:hint="default"/>
      </w:rPr>
    </w:lvl>
    <w:lvl w:ilvl="4" w:tplc="0F3A6AE2">
      <w:start w:val="1"/>
      <w:numFmt w:val="bullet"/>
      <w:lvlText w:val="•"/>
      <w:lvlJc w:val="left"/>
      <w:pPr>
        <w:ind w:left="3162" w:hanging="360"/>
      </w:pPr>
      <w:rPr>
        <w:rFonts w:hint="default"/>
      </w:rPr>
    </w:lvl>
    <w:lvl w:ilvl="5" w:tplc="BF1AC4A4">
      <w:start w:val="1"/>
      <w:numFmt w:val="bullet"/>
      <w:lvlText w:val="•"/>
      <w:lvlJc w:val="left"/>
      <w:pPr>
        <w:ind w:left="3636" w:hanging="360"/>
      </w:pPr>
      <w:rPr>
        <w:rFonts w:hint="default"/>
      </w:rPr>
    </w:lvl>
    <w:lvl w:ilvl="6" w:tplc="80221548">
      <w:start w:val="1"/>
      <w:numFmt w:val="bullet"/>
      <w:lvlText w:val="•"/>
      <w:lvlJc w:val="left"/>
      <w:pPr>
        <w:ind w:left="4109" w:hanging="360"/>
      </w:pPr>
      <w:rPr>
        <w:rFonts w:hint="default"/>
      </w:rPr>
    </w:lvl>
    <w:lvl w:ilvl="7" w:tplc="BC160874">
      <w:start w:val="1"/>
      <w:numFmt w:val="bullet"/>
      <w:lvlText w:val="•"/>
      <w:lvlJc w:val="left"/>
      <w:pPr>
        <w:ind w:left="4583" w:hanging="360"/>
      </w:pPr>
      <w:rPr>
        <w:rFonts w:hint="default"/>
      </w:rPr>
    </w:lvl>
    <w:lvl w:ilvl="8" w:tplc="CB9477DE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</w:abstractNum>
  <w:abstractNum w:abstractNumId="18" w15:restartNumberingAfterBreak="0">
    <w:nsid w:val="616A639E"/>
    <w:multiLevelType w:val="hybridMultilevel"/>
    <w:tmpl w:val="E39214A0"/>
    <w:lvl w:ilvl="0" w:tplc="90E410E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8769E2"/>
    <w:multiLevelType w:val="hybridMultilevel"/>
    <w:tmpl w:val="AE86F57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C46ABC"/>
    <w:multiLevelType w:val="hybridMultilevel"/>
    <w:tmpl w:val="F7681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34233874">
    <w:abstractNumId w:val="3"/>
  </w:num>
  <w:num w:numId="2" w16cid:durableId="2091151447">
    <w:abstractNumId w:val="11"/>
  </w:num>
  <w:num w:numId="3" w16cid:durableId="1549755812">
    <w:abstractNumId w:val="15"/>
  </w:num>
  <w:num w:numId="4" w16cid:durableId="261837454">
    <w:abstractNumId w:val="13"/>
  </w:num>
  <w:num w:numId="5" w16cid:durableId="353262863">
    <w:abstractNumId w:val="9"/>
  </w:num>
  <w:num w:numId="6" w16cid:durableId="1278216102">
    <w:abstractNumId w:val="17"/>
  </w:num>
  <w:num w:numId="7" w16cid:durableId="388311445">
    <w:abstractNumId w:val="0"/>
  </w:num>
  <w:num w:numId="8" w16cid:durableId="440149704">
    <w:abstractNumId w:val="2"/>
  </w:num>
  <w:num w:numId="9" w16cid:durableId="253324500">
    <w:abstractNumId w:val="20"/>
  </w:num>
  <w:num w:numId="10" w16cid:durableId="686447519">
    <w:abstractNumId w:val="14"/>
  </w:num>
  <w:num w:numId="11" w16cid:durableId="1862402641">
    <w:abstractNumId w:val="5"/>
  </w:num>
  <w:num w:numId="12" w16cid:durableId="1638219584">
    <w:abstractNumId w:val="16"/>
  </w:num>
  <w:num w:numId="13" w16cid:durableId="1905406835">
    <w:abstractNumId w:val="8"/>
  </w:num>
  <w:num w:numId="14" w16cid:durableId="1019426763">
    <w:abstractNumId w:val="10"/>
  </w:num>
  <w:num w:numId="15" w16cid:durableId="1137802406">
    <w:abstractNumId w:val="6"/>
  </w:num>
  <w:num w:numId="16" w16cid:durableId="1141970066">
    <w:abstractNumId w:val="1"/>
  </w:num>
  <w:num w:numId="17" w16cid:durableId="1136874545">
    <w:abstractNumId w:val="4"/>
  </w:num>
  <w:num w:numId="18" w16cid:durableId="1179540345">
    <w:abstractNumId w:val="18"/>
  </w:num>
  <w:num w:numId="19" w16cid:durableId="1100493092">
    <w:abstractNumId w:val="19"/>
  </w:num>
  <w:num w:numId="20" w16cid:durableId="942152409">
    <w:abstractNumId w:val="7"/>
  </w:num>
  <w:num w:numId="21" w16cid:durableId="17837692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D27"/>
    <w:rsid w:val="000042A8"/>
    <w:rsid w:val="00006CF3"/>
    <w:rsid w:val="00007EE4"/>
    <w:rsid w:val="00007FAC"/>
    <w:rsid w:val="00020294"/>
    <w:rsid w:val="00024264"/>
    <w:rsid w:val="00030F79"/>
    <w:rsid w:val="00032BA4"/>
    <w:rsid w:val="0003304A"/>
    <w:rsid w:val="00035D6B"/>
    <w:rsid w:val="00043A29"/>
    <w:rsid w:val="00056F7D"/>
    <w:rsid w:val="000570CC"/>
    <w:rsid w:val="00064B5E"/>
    <w:rsid w:val="000836D6"/>
    <w:rsid w:val="000910DA"/>
    <w:rsid w:val="000954D8"/>
    <w:rsid w:val="0009659D"/>
    <w:rsid w:val="00096C38"/>
    <w:rsid w:val="000A7D3B"/>
    <w:rsid w:val="000C40DF"/>
    <w:rsid w:val="000D2CC8"/>
    <w:rsid w:val="000D399B"/>
    <w:rsid w:val="000F5F94"/>
    <w:rsid w:val="0010036C"/>
    <w:rsid w:val="00104DDD"/>
    <w:rsid w:val="00107501"/>
    <w:rsid w:val="00107E1F"/>
    <w:rsid w:val="00112981"/>
    <w:rsid w:val="00117F0F"/>
    <w:rsid w:val="0012108E"/>
    <w:rsid w:val="00132298"/>
    <w:rsid w:val="001346D4"/>
    <w:rsid w:val="00141CE0"/>
    <w:rsid w:val="00144224"/>
    <w:rsid w:val="00144958"/>
    <w:rsid w:val="00145B5D"/>
    <w:rsid w:val="0015518D"/>
    <w:rsid w:val="0015569B"/>
    <w:rsid w:val="001613C0"/>
    <w:rsid w:val="00161BCA"/>
    <w:rsid w:val="00171350"/>
    <w:rsid w:val="00172AF3"/>
    <w:rsid w:val="00182FAF"/>
    <w:rsid w:val="00184D0F"/>
    <w:rsid w:val="001B1790"/>
    <w:rsid w:val="001B3711"/>
    <w:rsid w:val="001C5128"/>
    <w:rsid w:val="001E4B53"/>
    <w:rsid w:val="001F1533"/>
    <w:rsid w:val="001F4D8D"/>
    <w:rsid w:val="0021036F"/>
    <w:rsid w:val="002125A9"/>
    <w:rsid w:val="00214F50"/>
    <w:rsid w:val="00214FC8"/>
    <w:rsid w:val="00256DA6"/>
    <w:rsid w:val="0026787A"/>
    <w:rsid w:val="002775BE"/>
    <w:rsid w:val="00293AC2"/>
    <w:rsid w:val="002A18EC"/>
    <w:rsid w:val="002A2192"/>
    <w:rsid w:val="002B11DD"/>
    <w:rsid w:val="002C05FE"/>
    <w:rsid w:val="002C4ADB"/>
    <w:rsid w:val="002C62D6"/>
    <w:rsid w:val="002C74E7"/>
    <w:rsid w:val="002D105C"/>
    <w:rsid w:val="002D3CCC"/>
    <w:rsid w:val="002E2FC3"/>
    <w:rsid w:val="003030C8"/>
    <w:rsid w:val="00305AF4"/>
    <w:rsid w:val="00322655"/>
    <w:rsid w:val="003269A0"/>
    <w:rsid w:val="00327C20"/>
    <w:rsid w:val="0033465D"/>
    <w:rsid w:val="00340368"/>
    <w:rsid w:val="003409F2"/>
    <w:rsid w:val="0035342B"/>
    <w:rsid w:val="00361B38"/>
    <w:rsid w:val="00371F89"/>
    <w:rsid w:val="003752AD"/>
    <w:rsid w:val="003C4681"/>
    <w:rsid w:val="003C7E9A"/>
    <w:rsid w:val="003D18B7"/>
    <w:rsid w:val="003D24CF"/>
    <w:rsid w:val="003D709D"/>
    <w:rsid w:val="003F0CF1"/>
    <w:rsid w:val="00402894"/>
    <w:rsid w:val="0043526C"/>
    <w:rsid w:val="00440148"/>
    <w:rsid w:val="00443464"/>
    <w:rsid w:val="00445745"/>
    <w:rsid w:val="00452259"/>
    <w:rsid w:val="00457B2D"/>
    <w:rsid w:val="00461E32"/>
    <w:rsid w:val="004B58E0"/>
    <w:rsid w:val="004B648E"/>
    <w:rsid w:val="004C0904"/>
    <w:rsid w:val="004C316F"/>
    <w:rsid w:val="004C4455"/>
    <w:rsid w:val="004C7905"/>
    <w:rsid w:val="004E3CC0"/>
    <w:rsid w:val="004E5871"/>
    <w:rsid w:val="004E5B12"/>
    <w:rsid w:val="004E68F6"/>
    <w:rsid w:val="00501CC6"/>
    <w:rsid w:val="00505B05"/>
    <w:rsid w:val="005114CD"/>
    <w:rsid w:val="00513986"/>
    <w:rsid w:val="0052078B"/>
    <w:rsid w:val="00527646"/>
    <w:rsid w:val="00542CB6"/>
    <w:rsid w:val="00543EC6"/>
    <w:rsid w:val="00546472"/>
    <w:rsid w:val="00551C29"/>
    <w:rsid w:val="0055688A"/>
    <w:rsid w:val="00556F77"/>
    <w:rsid w:val="00562576"/>
    <w:rsid w:val="0057551C"/>
    <w:rsid w:val="0057600F"/>
    <w:rsid w:val="00582628"/>
    <w:rsid w:val="00596888"/>
    <w:rsid w:val="005B30FA"/>
    <w:rsid w:val="005B319B"/>
    <w:rsid w:val="005D2EAE"/>
    <w:rsid w:val="005D503F"/>
    <w:rsid w:val="005E21F5"/>
    <w:rsid w:val="005E3A7D"/>
    <w:rsid w:val="005E6FE8"/>
    <w:rsid w:val="005F1B00"/>
    <w:rsid w:val="005F73D3"/>
    <w:rsid w:val="005F7695"/>
    <w:rsid w:val="005F7895"/>
    <w:rsid w:val="00602282"/>
    <w:rsid w:val="00602C28"/>
    <w:rsid w:val="00603687"/>
    <w:rsid w:val="00603968"/>
    <w:rsid w:val="00604497"/>
    <w:rsid w:val="006161A2"/>
    <w:rsid w:val="00636021"/>
    <w:rsid w:val="006623C1"/>
    <w:rsid w:val="006822A6"/>
    <w:rsid w:val="00685020"/>
    <w:rsid w:val="006853C7"/>
    <w:rsid w:val="006924C1"/>
    <w:rsid w:val="006945B9"/>
    <w:rsid w:val="00697DF6"/>
    <w:rsid w:val="006A4ED7"/>
    <w:rsid w:val="006A6A42"/>
    <w:rsid w:val="006C2D4F"/>
    <w:rsid w:val="006C7785"/>
    <w:rsid w:val="006E10CC"/>
    <w:rsid w:val="006E4F56"/>
    <w:rsid w:val="006E7BED"/>
    <w:rsid w:val="006F3655"/>
    <w:rsid w:val="006F4CA2"/>
    <w:rsid w:val="00701C79"/>
    <w:rsid w:val="00704E19"/>
    <w:rsid w:val="00707D85"/>
    <w:rsid w:val="007235EC"/>
    <w:rsid w:val="007264C0"/>
    <w:rsid w:val="00735D99"/>
    <w:rsid w:val="00742AFC"/>
    <w:rsid w:val="0074633F"/>
    <w:rsid w:val="0075215B"/>
    <w:rsid w:val="0075559D"/>
    <w:rsid w:val="00777A04"/>
    <w:rsid w:val="00782595"/>
    <w:rsid w:val="00782D72"/>
    <w:rsid w:val="007876A9"/>
    <w:rsid w:val="007A4110"/>
    <w:rsid w:val="007A4300"/>
    <w:rsid w:val="007B4AB3"/>
    <w:rsid w:val="007B5120"/>
    <w:rsid w:val="007D3220"/>
    <w:rsid w:val="007D7409"/>
    <w:rsid w:val="007E5C05"/>
    <w:rsid w:val="00802D27"/>
    <w:rsid w:val="00825325"/>
    <w:rsid w:val="0083430F"/>
    <w:rsid w:val="00850E27"/>
    <w:rsid w:val="008514A3"/>
    <w:rsid w:val="0085523A"/>
    <w:rsid w:val="00855F1E"/>
    <w:rsid w:val="00857FB0"/>
    <w:rsid w:val="00865843"/>
    <w:rsid w:val="008673D3"/>
    <w:rsid w:val="008707D4"/>
    <w:rsid w:val="00882385"/>
    <w:rsid w:val="00893134"/>
    <w:rsid w:val="008A0F7D"/>
    <w:rsid w:val="008A1573"/>
    <w:rsid w:val="008A7DEC"/>
    <w:rsid w:val="008C2AD3"/>
    <w:rsid w:val="008C2C6C"/>
    <w:rsid w:val="008C39E2"/>
    <w:rsid w:val="008D6B87"/>
    <w:rsid w:val="008E0DB2"/>
    <w:rsid w:val="008E0DFC"/>
    <w:rsid w:val="008F1428"/>
    <w:rsid w:val="0090752E"/>
    <w:rsid w:val="00913B33"/>
    <w:rsid w:val="00917BD4"/>
    <w:rsid w:val="0094354E"/>
    <w:rsid w:val="0094383D"/>
    <w:rsid w:val="00952DA1"/>
    <w:rsid w:val="00955ED9"/>
    <w:rsid w:val="0096287C"/>
    <w:rsid w:val="00974379"/>
    <w:rsid w:val="009751C3"/>
    <w:rsid w:val="009955C5"/>
    <w:rsid w:val="0099614D"/>
    <w:rsid w:val="009B7462"/>
    <w:rsid w:val="009C0157"/>
    <w:rsid w:val="009D41BE"/>
    <w:rsid w:val="009E1142"/>
    <w:rsid w:val="009E4C7F"/>
    <w:rsid w:val="009E53AB"/>
    <w:rsid w:val="009F6FCB"/>
    <w:rsid w:val="009F7675"/>
    <w:rsid w:val="00A03B06"/>
    <w:rsid w:val="00A05BBE"/>
    <w:rsid w:val="00A21E44"/>
    <w:rsid w:val="00A224B9"/>
    <w:rsid w:val="00A41D38"/>
    <w:rsid w:val="00A42097"/>
    <w:rsid w:val="00A432AA"/>
    <w:rsid w:val="00A747A4"/>
    <w:rsid w:val="00A751CA"/>
    <w:rsid w:val="00A84DD7"/>
    <w:rsid w:val="00A95836"/>
    <w:rsid w:val="00A96A8B"/>
    <w:rsid w:val="00A9726D"/>
    <w:rsid w:val="00AA015F"/>
    <w:rsid w:val="00AA1BE3"/>
    <w:rsid w:val="00AB3A6B"/>
    <w:rsid w:val="00AB61F7"/>
    <w:rsid w:val="00AB7529"/>
    <w:rsid w:val="00AC3F8F"/>
    <w:rsid w:val="00AE03B9"/>
    <w:rsid w:val="00AE28D5"/>
    <w:rsid w:val="00AE7DD1"/>
    <w:rsid w:val="00AF1A29"/>
    <w:rsid w:val="00AF68FE"/>
    <w:rsid w:val="00B01729"/>
    <w:rsid w:val="00B1797E"/>
    <w:rsid w:val="00B23B3D"/>
    <w:rsid w:val="00B332A1"/>
    <w:rsid w:val="00B43037"/>
    <w:rsid w:val="00B459DE"/>
    <w:rsid w:val="00B473C2"/>
    <w:rsid w:val="00B52755"/>
    <w:rsid w:val="00B5303B"/>
    <w:rsid w:val="00B5502E"/>
    <w:rsid w:val="00B6621E"/>
    <w:rsid w:val="00B77EE1"/>
    <w:rsid w:val="00B900A2"/>
    <w:rsid w:val="00B91580"/>
    <w:rsid w:val="00B95224"/>
    <w:rsid w:val="00BA0937"/>
    <w:rsid w:val="00BC718B"/>
    <w:rsid w:val="00BE0602"/>
    <w:rsid w:val="00BE23B2"/>
    <w:rsid w:val="00BE5968"/>
    <w:rsid w:val="00BE72A6"/>
    <w:rsid w:val="00C0108F"/>
    <w:rsid w:val="00C139F4"/>
    <w:rsid w:val="00C27116"/>
    <w:rsid w:val="00C3594A"/>
    <w:rsid w:val="00C45AB5"/>
    <w:rsid w:val="00C57D48"/>
    <w:rsid w:val="00C709D2"/>
    <w:rsid w:val="00C73B09"/>
    <w:rsid w:val="00C75169"/>
    <w:rsid w:val="00C7529B"/>
    <w:rsid w:val="00CA2903"/>
    <w:rsid w:val="00CA3314"/>
    <w:rsid w:val="00CA6600"/>
    <w:rsid w:val="00CE139C"/>
    <w:rsid w:val="00CE1CA9"/>
    <w:rsid w:val="00CF358A"/>
    <w:rsid w:val="00CF3E4D"/>
    <w:rsid w:val="00D07DF1"/>
    <w:rsid w:val="00D15BCE"/>
    <w:rsid w:val="00D15D85"/>
    <w:rsid w:val="00D241C6"/>
    <w:rsid w:val="00D3481C"/>
    <w:rsid w:val="00D34D95"/>
    <w:rsid w:val="00D45733"/>
    <w:rsid w:val="00D4659B"/>
    <w:rsid w:val="00D47E7D"/>
    <w:rsid w:val="00D50C92"/>
    <w:rsid w:val="00D51680"/>
    <w:rsid w:val="00D65D3D"/>
    <w:rsid w:val="00D710AE"/>
    <w:rsid w:val="00D765C9"/>
    <w:rsid w:val="00D84884"/>
    <w:rsid w:val="00DB2C8B"/>
    <w:rsid w:val="00DC0321"/>
    <w:rsid w:val="00DC1B18"/>
    <w:rsid w:val="00DD1E3D"/>
    <w:rsid w:val="00DE794E"/>
    <w:rsid w:val="00DF3255"/>
    <w:rsid w:val="00DF4EC7"/>
    <w:rsid w:val="00DF7BF6"/>
    <w:rsid w:val="00E01A5C"/>
    <w:rsid w:val="00E021F1"/>
    <w:rsid w:val="00E02EF2"/>
    <w:rsid w:val="00E300C0"/>
    <w:rsid w:val="00E306BC"/>
    <w:rsid w:val="00E36F9E"/>
    <w:rsid w:val="00E43D62"/>
    <w:rsid w:val="00E44D71"/>
    <w:rsid w:val="00E459F1"/>
    <w:rsid w:val="00E62EB9"/>
    <w:rsid w:val="00E6535F"/>
    <w:rsid w:val="00E66A2F"/>
    <w:rsid w:val="00E673C6"/>
    <w:rsid w:val="00E72A34"/>
    <w:rsid w:val="00E74A95"/>
    <w:rsid w:val="00E765D8"/>
    <w:rsid w:val="00E864D2"/>
    <w:rsid w:val="00E87D27"/>
    <w:rsid w:val="00EA07BD"/>
    <w:rsid w:val="00EA08EB"/>
    <w:rsid w:val="00EA5F7C"/>
    <w:rsid w:val="00EB79D4"/>
    <w:rsid w:val="00EC2AAE"/>
    <w:rsid w:val="00ED136D"/>
    <w:rsid w:val="00EE05C1"/>
    <w:rsid w:val="00EE13F0"/>
    <w:rsid w:val="00EE454B"/>
    <w:rsid w:val="00EE45CB"/>
    <w:rsid w:val="00EE6D9F"/>
    <w:rsid w:val="00EE7CC3"/>
    <w:rsid w:val="00EF11F0"/>
    <w:rsid w:val="00EF2AD1"/>
    <w:rsid w:val="00EF3927"/>
    <w:rsid w:val="00F07966"/>
    <w:rsid w:val="00F12838"/>
    <w:rsid w:val="00F15937"/>
    <w:rsid w:val="00F21683"/>
    <w:rsid w:val="00F33DC1"/>
    <w:rsid w:val="00F439CF"/>
    <w:rsid w:val="00F53981"/>
    <w:rsid w:val="00F5715D"/>
    <w:rsid w:val="00F77DFA"/>
    <w:rsid w:val="00F817B0"/>
    <w:rsid w:val="00F82E6E"/>
    <w:rsid w:val="00F84672"/>
    <w:rsid w:val="00F867BB"/>
    <w:rsid w:val="00F92380"/>
    <w:rsid w:val="00FA4CDB"/>
    <w:rsid w:val="00FB09E0"/>
    <w:rsid w:val="00FC54FE"/>
    <w:rsid w:val="00FC6F9A"/>
    <w:rsid w:val="00FD5338"/>
    <w:rsid w:val="00FE1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E3A171"/>
  <w14:defaultImageDpi w14:val="300"/>
  <w15:docId w15:val="{A621D65D-E6A1-7347-B833-5476D7817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EC6"/>
    <w:pPr>
      <w:spacing w:before="220" w:after="220"/>
    </w:pPr>
    <w:rPr>
      <w:rFonts w:asciiTheme="majorHAnsi" w:hAnsiTheme="majorHAns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3B09"/>
    <w:pPr>
      <w:keepNext/>
      <w:keepLines/>
      <w:outlineLvl w:val="0"/>
    </w:pPr>
    <w:rPr>
      <w:rFonts w:ascii="Gotham Bold" w:eastAsiaTheme="majorEastAsia" w:hAnsi="Gotham Bold" w:cstheme="majorBidi"/>
      <w:bCs/>
      <w:color w:val="190A3C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0148"/>
    <w:pPr>
      <w:keepNext/>
      <w:keepLines/>
      <w:outlineLvl w:val="1"/>
    </w:pPr>
    <w:rPr>
      <w:rFonts w:ascii="Gotham Bold" w:eastAsiaTheme="majorEastAsia" w:hAnsi="Gotham Bold" w:cstheme="majorBidi"/>
      <w:b/>
      <w:bCs/>
      <w:color w:val="A0CB28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3220"/>
    <w:pPr>
      <w:keepNext/>
      <w:keepLines/>
      <w:spacing w:before="40" w:after="0"/>
      <w:outlineLvl w:val="2"/>
    </w:pPr>
    <w:rPr>
      <w:rFonts w:eastAsiaTheme="majorEastAsia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4A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4A95"/>
  </w:style>
  <w:style w:type="paragraph" w:styleId="Footer">
    <w:name w:val="footer"/>
    <w:basedOn w:val="Normal"/>
    <w:link w:val="FooterChar"/>
    <w:uiPriority w:val="99"/>
    <w:unhideWhenUsed/>
    <w:rsid w:val="00E74A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4A95"/>
  </w:style>
  <w:style w:type="paragraph" w:styleId="BalloonText">
    <w:name w:val="Balloon Text"/>
    <w:basedOn w:val="Normal"/>
    <w:link w:val="BalloonTextChar"/>
    <w:uiPriority w:val="99"/>
    <w:semiHidden/>
    <w:unhideWhenUsed/>
    <w:rsid w:val="00E74A9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A95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73B09"/>
    <w:rPr>
      <w:rFonts w:ascii="Gotham Bold" w:eastAsiaTheme="majorEastAsia" w:hAnsi="Gotham Bold" w:cstheme="majorBidi"/>
      <w:bCs/>
      <w:color w:val="190A3C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40148"/>
    <w:rPr>
      <w:rFonts w:ascii="Gotham Bold" w:eastAsiaTheme="majorEastAsia" w:hAnsi="Gotham Bold" w:cstheme="majorBidi"/>
      <w:b/>
      <w:bCs/>
      <w:color w:val="A0CB28"/>
      <w:sz w:val="36"/>
      <w:szCs w:val="26"/>
    </w:rPr>
  </w:style>
  <w:style w:type="paragraph" w:customStyle="1" w:styleId="BasicParagraph">
    <w:name w:val="[Basic Paragraph]"/>
    <w:basedOn w:val="Normal"/>
    <w:uiPriority w:val="99"/>
    <w:rsid w:val="005F7895"/>
    <w:pPr>
      <w:widowControl w:val="0"/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hAnsi="MinionPro-Regular" w:cs="MinionPro-Regular"/>
    </w:rPr>
  </w:style>
  <w:style w:type="paragraph" w:styleId="NormalWeb">
    <w:name w:val="Normal (Web)"/>
    <w:basedOn w:val="Normal"/>
    <w:uiPriority w:val="99"/>
    <w:semiHidden/>
    <w:unhideWhenUsed/>
    <w:rsid w:val="005F7895"/>
    <w:pPr>
      <w:spacing w:before="100" w:beforeAutospacing="1" w:after="100" w:afterAutospacing="1"/>
    </w:pPr>
    <w:rPr>
      <w:rFonts w:ascii="Times" w:hAnsi="Times" w:cs="Times New Roman"/>
      <w:color w:val="auto"/>
      <w:sz w:val="20"/>
      <w:szCs w:val="20"/>
      <w:lang w:val="en-CA"/>
    </w:rPr>
  </w:style>
  <w:style w:type="paragraph" w:styleId="ListParagraph">
    <w:name w:val="List Paragraph"/>
    <w:aliases w:val="table bullets,List Paragraph1,Dot pt,Liste 1,Numbered list,Recommendation,List Paragraph11,L,CV text,Table text,F5 List Paragraph,Bullet 1,Numbered Para 1,No Spacing1,List Paragraph Char Char Char,Indicator Text,BN 1,3,bullets - top"/>
    <w:basedOn w:val="Normal"/>
    <w:link w:val="ListParagraphChar"/>
    <w:uiPriority w:val="34"/>
    <w:qFormat/>
    <w:rsid w:val="00D4659B"/>
    <w:pPr>
      <w:numPr>
        <w:numId w:val="1"/>
      </w:numPr>
      <w:spacing w:before="120" w:after="360"/>
      <w:ind w:left="-142" w:right="-96" w:hanging="425"/>
      <w:contextualSpacing/>
    </w:pPr>
    <w:rPr>
      <w:color w:val="000000" w:themeColor="text1"/>
      <w:sz w:val="22"/>
      <w:szCs w:val="22"/>
      <w:lang w:val="en-CA"/>
    </w:rPr>
  </w:style>
  <w:style w:type="table" w:styleId="TableGrid">
    <w:name w:val="Table Grid"/>
    <w:basedOn w:val="TableNormal"/>
    <w:uiPriority w:val="59"/>
    <w:rsid w:val="002A18EC"/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5523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523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523A"/>
    <w:rPr>
      <w:rFonts w:asciiTheme="majorHAnsi" w:hAnsiTheme="majorHAnsi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523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523A"/>
    <w:rPr>
      <w:rFonts w:asciiTheme="majorHAnsi" w:hAnsiTheme="majorHAnsi"/>
      <w:b/>
      <w:bCs/>
      <w:color w:val="000000"/>
      <w:sz w:val="20"/>
      <w:szCs w:val="20"/>
    </w:rPr>
  </w:style>
  <w:style w:type="paragraph" w:styleId="NoSpacing">
    <w:name w:val="No Spacing"/>
    <w:uiPriority w:val="1"/>
    <w:qFormat/>
    <w:rsid w:val="00C75169"/>
    <w:rPr>
      <w:rFonts w:asciiTheme="majorHAnsi" w:hAnsiTheme="majorHAnsi"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rsid w:val="007D322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7D3220"/>
    <w:pPr>
      <w:widowControl w:val="0"/>
      <w:spacing w:before="0" w:after="0"/>
      <w:ind w:left="1726" w:hanging="361"/>
    </w:pPr>
    <w:rPr>
      <w:rFonts w:ascii="Calibri" w:eastAsia="Calibri" w:hAnsi="Calibri"/>
      <w:color w:val="auto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7D3220"/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473C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73C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623C1"/>
    <w:rPr>
      <w:rFonts w:asciiTheme="majorHAnsi" w:hAnsiTheme="majorHAnsi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4E68F6"/>
    <w:rPr>
      <w:color w:val="800080" w:themeColor="followedHyperlink"/>
      <w:u w:val="single"/>
    </w:rPr>
  </w:style>
  <w:style w:type="character" w:customStyle="1" w:styleId="ListParagraphChar">
    <w:name w:val="List Paragraph Char"/>
    <w:aliases w:val="table bullets Char,List Paragraph1 Char,Dot pt Char,Liste 1 Char,Numbered list Char,Recommendation Char,List Paragraph11 Char,L Char,CV text Char,Table text Char,F5 List Paragraph Char,Bullet 1 Char,Numbered Para 1 Char,BN 1 Char"/>
    <w:link w:val="ListParagraph"/>
    <w:uiPriority w:val="34"/>
    <w:qFormat/>
    <w:locked/>
    <w:rsid w:val="00024264"/>
    <w:rPr>
      <w:rFonts w:asciiTheme="majorHAnsi" w:hAnsiTheme="majorHAnsi"/>
      <w:color w:val="000000" w:themeColor="text1"/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3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ada.ca/en/treasury-board-secretariat/services/innovation/greening-government/government-canada-greenhouse-gas-emissions-inventory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agritechcentre.wufoo.com/forms/foodshift-application-for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sdgs.un.org/goals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kalanda:Desktop:BioCorp%20Marketing%20Word%20Template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Macintosh%20HD:Users:jkalanda:Desktop:BioCorp%20Marketing%20Word%20Template%202.dotx</Template>
  <TotalTime>46</TotalTime>
  <Pages>11</Pages>
  <Words>1629</Words>
  <Characters>9286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TLM</Company>
  <LinksUpToDate>false</LinksUpToDate>
  <CharactersWithSpaces>10894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Kalanda</dc:creator>
  <cp:keywords/>
  <dc:description/>
  <cp:lastModifiedBy>Molly Gallant</cp:lastModifiedBy>
  <cp:revision>11</cp:revision>
  <cp:lastPrinted>2019-01-18T18:41:00Z</cp:lastPrinted>
  <dcterms:created xsi:type="dcterms:W3CDTF">2022-07-27T14:51:00Z</dcterms:created>
  <dcterms:modified xsi:type="dcterms:W3CDTF">2022-07-27T19:28:00Z</dcterms:modified>
</cp:coreProperties>
</file>